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Arial"/>
          <w:b w:val="0"/>
          <w:i/>
          <w:color w:val="002060"/>
          <w:sz w:val="22"/>
          <w:szCs w:val="22"/>
        </w:rPr>
        <w:id w:val="-1181267779"/>
        <w:docPartObj>
          <w:docPartGallery w:val="Cover Pages"/>
          <w:docPartUnique/>
        </w:docPartObj>
      </w:sdtPr>
      <w:sdtEndPr>
        <w:rPr>
          <w:sz w:val="20"/>
        </w:rPr>
      </w:sdtEndPr>
      <w:sdtContent>
        <w:p w14:paraId="47B636BC" w14:textId="412D9B40" w:rsidR="004F0EAB" w:rsidRPr="004F0EAB" w:rsidRDefault="004F0EAB" w:rsidP="004F0EAB">
          <w:pPr>
            <w:pStyle w:val="TITEL"/>
            <w:rPr>
              <w:rFonts w:cs="Arial"/>
              <w:sz w:val="22"/>
              <w:szCs w:val="22"/>
            </w:rPr>
          </w:pPr>
          <w:r w:rsidRPr="004F0EAB">
            <w:rPr>
              <w:rFonts w:cs="Arial"/>
              <w:noProof/>
              <w:sz w:val="22"/>
              <w:szCs w:val="22"/>
            </w:rPr>
            <w:drawing>
              <wp:anchor distT="0" distB="0" distL="114300" distR="114300" simplePos="0" relativeHeight="251658240" behindDoc="0" locked="0" layoutInCell="1" allowOverlap="1" wp14:anchorId="5306D214" wp14:editId="24D8DD3A">
                <wp:simplePos x="0" y="0"/>
                <wp:positionH relativeFrom="margin">
                  <wp:posOffset>312421</wp:posOffset>
                </wp:positionH>
                <wp:positionV relativeFrom="paragraph">
                  <wp:posOffset>-5079</wp:posOffset>
                </wp:positionV>
                <wp:extent cx="1327150" cy="845222"/>
                <wp:effectExtent l="0" t="0" r="6350" b="0"/>
                <wp:wrapNone/>
                <wp:docPr id="1472632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892" cy="848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8233E" w14:textId="7B09828E" w:rsidR="002C3A94" w:rsidRPr="006371DE" w:rsidRDefault="00920428" w:rsidP="001C2EF9">
          <w:pPr>
            <w:pStyle w:val="TITEL"/>
            <w:rPr>
              <w:rFonts w:cs="Arial"/>
              <w:color w:val="002060"/>
            </w:rPr>
          </w:pPr>
          <w:r>
            <w:rPr>
              <w:rFonts w:cs="Arial"/>
              <w:noProof/>
              <w:szCs w:val="20"/>
              <w:lang w:eastAsia="de-AT"/>
            </w:rPr>
            <w:drawing>
              <wp:anchor distT="0" distB="0" distL="114300" distR="114300" simplePos="0" relativeHeight="251660288" behindDoc="0" locked="0" layoutInCell="1" allowOverlap="1" wp14:anchorId="504B3F14" wp14:editId="35B611E2">
                <wp:simplePos x="0" y="0"/>
                <wp:positionH relativeFrom="margin">
                  <wp:posOffset>3282950</wp:posOffset>
                </wp:positionH>
                <wp:positionV relativeFrom="margin">
                  <wp:posOffset>166370</wp:posOffset>
                </wp:positionV>
                <wp:extent cx="2318385" cy="539750"/>
                <wp:effectExtent l="0" t="0" r="5715" b="0"/>
                <wp:wrapNone/>
                <wp:docPr id="1564590407" name="Grafik 156459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_logo_Schrift lin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8385" cy="539750"/>
                        </a:xfrm>
                        <a:prstGeom prst="rect">
                          <a:avLst/>
                        </a:prstGeom>
                      </pic:spPr>
                    </pic:pic>
                  </a:graphicData>
                </a:graphic>
                <wp14:sizeRelH relativeFrom="page">
                  <wp14:pctWidth>0</wp14:pctWidth>
                </wp14:sizeRelH>
                <wp14:sizeRelV relativeFrom="page">
                  <wp14:pctHeight>0</wp14:pctHeight>
                </wp14:sizeRelV>
              </wp:anchor>
            </w:drawing>
          </w:r>
        </w:p>
        <w:p w14:paraId="4D34720E" w14:textId="1AA67148" w:rsidR="001C2EF9" w:rsidRDefault="001C2EF9" w:rsidP="001C2EF9">
          <w:pPr>
            <w:pStyle w:val="TITEL"/>
            <w:rPr>
              <w:rFonts w:cs="Arial"/>
              <w:color w:val="002060"/>
            </w:rPr>
          </w:pPr>
        </w:p>
        <w:p w14:paraId="5E32FFE4" w14:textId="138B2C45" w:rsidR="003B68DB" w:rsidRDefault="003B68DB" w:rsidP="003B68DB">
          <w:pPr>
            <w:pStyle w:val="Titel0"/>
          </w:pPr>
        </w:p>
        <w:p w14:paraId="56E8D136" w14:textId="77777777" w:rsidR="003B68DB" w:rsidRDefault="003B68DB" w:rsidP="003B68DB"/>
        <w:p w14:paraId="1A5FAE46" w14:textId="51D8EFE7" w:rsidR="003B68DB" w:rsidRPr="003B68DB" w:rsidRDefault="003B68DB" w:rsidP="003B68DB"/>
        <w:p w14:paraId="700872A7" w14:textId="695EF5D3" w:rsidR="001C2EF9" w:rsidRPr="006371DE" w:rsidRDefault="001C2EF9" w:rsidP="001C2EF9">
          <w:pPr>
            <w:pStyle w:val="TITEL"/>
            <w:rPr>
              <w:rFonts w:cs="Arial"/>
              <w:color w:val="002060"/>
            </w:rPr>
          </w:pPr>
          <w:r w:rsidRPr="006371DE">
            <w:rPr>
              <w:rFonts w:cs="Arial"/>
              <w:color w:val="002060"/>
            </w:rPr>
            <w:t>Konzeptpapier</w:t>
          </w:r>
        </w:p>
        <w:p w14:paraId="0F235C45" w14:textId="137B9CAA" w:rsidR="001C2EF9" w:rsidRPr="006371DE" w:rsidRDefault="001C2EF9" w:rsidP="001C2EF9">
          <w:pPr>
            <w:pStyle w:val="TITEL"/>
            <w:rPr>
              <w:rFonts w:cs="Arial"/>
              <w:color w:val="002060"/>
            </w:rPr>
          </w:pPr>
          <w:r w:rsidRPr="006371DE">
            <w:rPr>
              <w:rFonts w:cs="Arial"/>
              <w:color w:val="002060"/>
            </w:rPr>
            <w:t>zur Erlangung e</w:t>
          </w:r>
          <w:r w:rsidR="007F3F43" w:rsidRPr="006371DE">
            <w:rPr>
              <w:rFonts w:cs="Arial"/>
              <w:color w:val="002060"/>
            </w:rPr>
            <w:t>iner MINT-Regionen Förderung</w:t>
          </w:r>
        </w:p>
        <w:p w14:paraId="5A97703F" w14:textId="77777777" w:rsidR="001C2EF9" w:rsidRPr="006371DE" w:rsidRDefault="001C2EF9" w:rsidP="001C2EF9">
          <w:pPr>
            <w:pStyle w:val="Titel0"/>
            <w:rPr>
              <w:rFonts w:ascii="Arial" w:hAnsi="Arial" w:cs="Arial"/>
            </w:rPr>
          </w:pPr>
        </w:p>
        <w:permStart w:id="22883520" w:edGrp="everyone" w:displacedByCustomXml="next"/>
        <w:sdt>
          <w:sdtPr>
            <w:rPr>
              <w:rFonts w:cs="Arial"/>
              <w:color w:val="002060"/>
            </w:rPr>
            <w:id w:val="-446775348"/>
            <w:placeholder>
              <w:docPart w:val="DefaultPlaceholder_-1854013440"/>
            </w:placeholder>
          </w:sdtPr>
          <w:sdtEndPr/>
          <w:sdtContent>
            <w:p w14:paraId="7EBA0F07" w14:textId="4DA667CF" w:rsidR="001C2EF9" w:rsidRPr="006371DE" w:rsidRDefault="001C2EF9" w:rsidP="001C2EF9">
              <w:pPr>
                <w:pStyle w:val="Untertitel"/>
                <w:rPr>
                  <w:rFonts w:cs="Arial"/>
                  <w:color w:val="002060"/>
                </w:rPr>
              </w:pPr>
              <w:r w:rsidRPr="006371DE">
                <w:rPr>
                  <w:rFonts w:cs="Arial"/>
                  <w:color w:val="002060"/>
                </w:rPr>
                <w:t>Name der MINT-Region</w:t>
              </w:r>
            </w:p>
          </w:sdtContent>
        </w:sdt>
        <w:sdt>
          <w:sdtPr>
            <w:rPr>
              <w:rFonts w:cs="Arial"/>
              <w:color w:val="002060"/>
            </w:rPr>
            <w:id w:val="1780676265"/>
            <w:placeholder>
              <w:docPart w:val="DefaultPlaceholder_-1854013440"/>
            </w:placeholder>
          </w:sdtPr>
          <w:sdtEndPr/>
          <w:sdtContent>
            <w:p w14:paraId="42DF8032" w14:textId="15674011" w:rsidR="001C2EF9" w:rsidRPr="006371DE" w:rsidRDefault="00E03C44" w:rsidP="001C2EF9">
              <w:pPr>
                <w:pStyle w:val="Untertitel"/>
                <w:rPr>
                  <w:rFonts w:cs="Arial"/>
                  <w:color w:val="002060"/>
                </w:rPr>
              </w:pPr>
              <w:r w:rsidRPr="006371DE">
                <w:rPr>
                  <w:rFonts w:cs="Arial"/>
                  <w:color w:val="002060"/>
                </w:rPr>
                <w:t>DD.MM.JJJJ</w:t>
              </w:r>
            </w:p>
          </w:sdtContent>
        </w:sdt>
        <w:permEnd w:id="22883520"/>
        <w:p w14:paraId="6BA11A77" w14:textId="77777777" w:rsidR="004F0EAB" w:rsidRDefault="004F0EAB" w:rsidP="00B26ED2">
          <w:pPr>
            <w:rPr>
              <w:rFonts w:cs="Arial"/>
            </w:rPr>
          </w:pPr>
        </w:p>
        <w:p w14:paraId="3ADA7777" w14:textId="77777777" w:rsidR="004F0EAB" w:rsidRDefault="004F0EAB" w:rsidP="00B26ED2">
          <w:pPr>
            <w:rPr>
              <w:rFonts w:cs="Arial"/>
            </w:rPr>
          </w:pPr>
        </w:p>
        <w:p w14:paraId="03F663D9" w14:textId="77777777" w:rsidR="004F0EAB" w:rsidRDefault="004F0EAB" w:rsidP="00B26ED2">
          <w:pPr>
            <w:rPr>
              <w:rFonts w:cs="Arial"/>
            </w:rPr>
          </w:pPr>
        </w:p>
        <w:p w14:paraId="05995D9C" w14:textId="77777777" w:rsidR="004F0EAB" w:rsidRDefault="004F0EAB" w:rsidP="00B26ED2">
          <w:pPr>
            <w:rPr>
              <w:rFonts w:cs="Arial"/>
            </w:rPr>
          </w:pPr>
        </w:p>
        <w:p w14:paraId="21DA0E6C" w14:textId="77777777" w:rsidR="004F0EAB" w:rsidRDefault="004F0EAB" w:rsidP="00B26ED2">
          <w:pPr>
            <w:rPr>
              <w:rFonts w:cs="Arial"/>
            </w:rPr>
          </w:pPr>
        </w:p>
        <w:p w14:paraId="351DDD5A" w14:textId="77777777" w:rsidR="004F0EAB" w:rsidRDefault="004F0EAB" w:rsidP="00B26ED2">
          <w:pPr>
            <w:rPr>
              <w:rFonts w:cs="Arial"/>
            </w:rPr>
          </w:pPr>
        </w:p>
        <w:p w14:paraId="6F89E5EC" w14:textId="77777777" w:rsidR="004F0EAB" w:rsidRDefault="004F0EAB" w:rsidP="00B26ED2">
          <w:pPr>
            <w:rPr>
              <w:rFonts w:cs="Arial"/>
            </w:rPr>
          </w:pPr>
        </w:p>
        <w:p w14:paraId="05068310" w14:textId="77777777" w:rsidR="004F0EAB" w:rsidRDefault="004F0EAB" w:rsidP="00B26ED2">
          <w:pPr>
            <w:rPr>
              <w:rFonts w:cs="Arial"/>
            </w:rPr>
          </w:pPr>
        </w:p>
        <w:p w14:paraId="0CD5E77C" w14:textId="77777777" w:rsidR="004F0EAB" w:rsidRDefault="004F0EAB" w:rsidP="00B26ED2">
          <w:pPr>
            <w:rPr>
              <w:rFonts w:cs="Arial"/>
            </w:rPr>
          </w:pPr>
        </w:p>
        <w:p w14:paraId="7BD08C66" w14:textId="77777777" w:rsidR="004F0EAB" w:rsidRDefault="004F0EAB" w:rsidP="00B26ED2">
          <w:pPr>
            <w:rPr>
              <w:rFonts w:cs="Arial"/>
            </w:rPr>
          </w:pPr>
        </w:p>
        <w:p w14:paraId="57716A29" w14:textId="77777777" w:rsidR="004F0EAB" w:rsidRDefault="004F0EAB" w:rsidP="00B26ED2">
          <w:pPr>
            <w:rPr>
              <w:rFonts w:cs="Arial"/>
            </w:rPr>
          </w:pPr>
        </w:p>
        <w:p w14:paraId="5C04F454" w14:textId="77777777" w:rsidR="004F0EAB" w:rsidRDefault="004F0EAB" w:rsidP="00B26ED2">
          <w:pPr>
            <w:rPr>
              <w:rFonts w:cs="Arial"/>
            </w:rPr>
          </w:pPr>
        </w:p>
        <w:p w14:paraId="0DD5D229" w14:textId="77777777" w:rsidR="004F0EAB" w:rsidRDefault="004F0EAB" w:rsidP="00B26ED2">
          <w:pPr>
            <w:rPr>
              <w:rFonts w:cs="Arial"/>
            </w:rPr>
          </w:pPr>
        </w:p>
        <w:p w14:paraId="19FC0DEF" w14:textId="77777777" w:rsidR="004F0EAB" w:rsidRDefault="004F0EAB" w:rsidP="00B26ED2">
          <w:pPr>
            <w:rPr>
              <w:rFonts w:cs="Arial"/>
            </w:rPr>
          </w:pPr>
        </w:p>
        <w:p w14:paraId="3DC5337E" w14:textId="77777777" w:rsidR="004F0EAB" w:rsidRDefault="004F0EAB" w:rsidP="00B26ED2">
          <w:pPr>
            <w:rPr>
              <w:rFonts w:cs="Arial"/>
            </w:rPr>
          </w:pPr>
        </w:p>
        <w:p w14:paraId="1C7E5CD8" w14:textId="77777777" w:rsidR="004F0EAB" w:rsidRDefault="004F0EAB" w:rsidP="00B26ED2">
          <w:pPr>
            <w:rPr>
              <w:rFonts w:cs="Arial"/>
            </w:rPr>
          </w:pPr>
        </w:p>
        <w:p w14:paraId="5C1943A7" w14:textId="77777777" w:rsidR="004F0EAB" w:rsidRDefault="004F0EAB" w:rsidP="00B26ED2">
          <w:pPr>
            <w:rPr>
              <w:rFonts w:cs="Arial"/>
            </w:rPr>
          </w:pPr>
        </w:p>
        <w:p w14:paraId="019A2910" w14:textId="77777777" w:rsidR="004F0EAB" w:rsidRDefault="004F0EAB" w:rsidP="00B26ED2">
          <w:pPr>
            <w:rPr>
              <w:rFonts w:cs="Arial"/>
            </w:rPr>
          </w:pPr>
        </w:p>
        <w:p w14:paraId="1345D35C" w14:textId="4BBF367D" w:rsidR="00B26ED2" w:rsidRPr="006371DE" w:rsidRDefault="00453C68" w:rsidP="00B26ED2">
          <w:pPr>
            <w:rPr>
              <w:rFonts w:cs="Arial"/>
            </w:rPr>
          </w:pPr>
        </w:p>
      </w:sdtContent>
    </w:sdt>
    <w:p w14:paraId="31849784" w14:textId="56C30DEF" w:rsidR="003C5F99" w:rsidRPr="006371DE" w:rsidRDefault="003C5F99" w:rsidP="003C5F99">
      <w:pPr>
        <w:pStyle w:val="berschrift1"/>
        <w:rPr>
          <w:rFonts w:cs="Arial"/>
        </w:rPr>
      </w:pPr>
      <w:bookmarkStart w:id="0" w:name="_Toc128575835"/>
      <w:bookmarkStart w:id="1" w:name="_Toc129033999"/>
      <w:bookmarkStart w:id="2" w:name="_Toc192766017"/>
      <w:bookmarkStart w:id="3" w:name="_Toc196904793"/>
      <w:r w:rsidRPr="006371DE">
        <w:rPr>
          <w:rFonts w:cs="Arial"/>
          <w:lang w:val="de-DE"/>
        </w:rPr>
        <w:t>Inhaltsverzeichnis</w:t>
      </w:r>
      <w:bookmarkEnd w:id="0"/>
      <w:bookmarkEnd w:id="1"/>
      <w:bookmarkEnd w:id="2"/>
      <w:bookmarkEnd w:id="3"/>
    </w:p>
    <w:sdt>
      <w:sdtPr>
        <w:rPr>
          <w:rFonts w:eastAsiaTheme="minorHAnsi" w:cs="Arial"/>
          <w:b w:val="0"/>
          <w:i/>
          <w:sz w:val="22"/>
          <w:szCs w:val="22"/>
          <w:lang w:val="de-DE"/>
        </w:rPr>
        <w:id w:val="-1321497094"/>
        <w:docPartObj>
          <w:docPartGallery w:val="Table of Contents"/>
          <w:docPartUnique/>
        </w:docPartObj>
      </w:sdtPr>
      <w:sdtEndPr>
        <w:rPr>
          <w:bCs/>
          <w:sz w:val="20"/>
        </w:rPr>
      </w:sdtEndPr>
      <w:sdtContent>
        <w:p w14:paraId="46B57E24" w14:textId="77777777" w:rsidR="003C5F99" w:rsidRPr="006371DE" w:rsidRDefault="003C5F99" w:rsidP="003C5F99">
          <w:pPr>
            <w:pStyle w:val="berschrift1"/>
            <w:rPr>
              <w:rFonts w:cs="Arial"/>
              <w:lang w:val="de-DE"/>
            </w:rPr>
          </w:pPr>
        </w:p>
        <w:p w14:paraId="36B21200" w14:textId="091506F2" w:rsidR="007E1EEE" w:rsidRDefault="003C5F99">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r w:rsidRPr="006371DE">
            <w:rPr>
              <w:rFonts w:cs="Arial"/>
            </w:rPr>
            <w:fldChar w:fldCharType="begin"/>
          </w:r>
          <w:r w:rsidRPr="006371DE">
            <w:rPr>
              <w:rFonts w:cs="Arial"/>
            </w:rPr>
            <w:instrText xml:space="preserve"> TOC \o "1-1" \h \z \u </w:instrText>
          </w:r>
          <w:r w:rsidRPr="006371DE">
            <w:rPr>
              <w:rFonts w:cs="Arial"/>
            </w:rPr>
            <w:fldChar w:fldCharType="separate"/>
          </w:r>
          <w:hyperlink w:anchor="_Toc196904793" w:history="1"/>
        </w:p>
        <w:p w14:paraId="686954DA" w14:textId="4B93AB57"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794" w:history="1">
            <w:r w:rsidR="007E1EEE" w:rsidRPr="00BE6CD1">
              <w:rPr>
                <w:rStyle w:val="Hyperlink"/>
                <w:rFonts w:cs="Arial"/>
                <w:noProof/>
              </w:rPr>
              <w:t>Das Konsortium</w:t>
            </w:r>
            <w:r w:rsidR="007E1EEE">
              <w:rPr>
                <w:noProof/>
                <w:webHidden/>
              </w:rPr>
              <w:tab/>
            </w:r>
            <w:r w:rsidR="007E1EEE">
              <w:rPr>
                <w:noProof/>
                <w:webHidden/>
              </w:rPr>
              <w:fldChar w:fldCharType="begin"/>
            </w:r>
            <w:r w:rsidR="007E1EEE">
              <w:rPr>
                <w:noProof/>
                <w:webHidden/>
              </w:rPr>
              <w:instrText xml:space="preserve"> PAGEREF _Toc196904794 \h </w:instrText>
            </w:r>
            <w:r w:rsidR="007E1EEE">
              <w:rPr>
                <w:noProof/>
                <w:webHidden/>
              </w:rPr>
            </w:r>
            <w:r w:rsidR="007E1EEE">
              <w:rPr>
                <w:noProof/>
                <w:webHidden/>
              </w:rPr>
              <w:fldChar w:fldCharType="separate"/>
            </w:r>
            <w:r w:rsidR="007E1EEE">
              <w:rPr>
                <w:noProof/>
                <w:webHidden/>
              </w:rPr>
              <w:t>- 3 -</w:t>
            </w:r>
            <w:r w:rsidR="007E1EEE">
              <w:rPr>
                <w:noProof/>
                <w:webHidden/>
              </w:rPr>
              <w:fldChar w:fldCharType="end"/>
            </w:r>
          </w:hyperlink>
        </w:p>
        <w:p w14:paraId="2BE91AA5" w14:textId="3524A393"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795" w:history="1">
            <w:r w:rsidR="007E1EEE" w:rsidRPr="00BE6CD1">
              <w:rPr>
                <w:rStyle w:val="Hyperlink"/>
                <w:noProof/>
              </w:rPr>
              <w:t>Projekttitel</w:t>
            </w:r>
            <w:r w:rsidR="007E1EEE">
              <w:rPr>
                <w:noProof/>
                <w:webHidden/>
              </w:rPr>
              <w:tab/>
            </w:r>
            <w:r w:rsidR="007E1EEE">
              <w:rPr>
                <w:noProof/>
                <w:webHidden/>
              </w:rPr>
              <w:fldChar w:fldCharType="begin"/>
            </w:r>
            <w:r w:rsidR="007E1EEE">
              <w:rPr>
                <w:noProof/>
                <w:webHidden/>
              </w:rPr>
              <w:instrText xml:space="preserve"> PAGEREF _Toc196904795 \h </w:instrText>
            </w:r>
            <w:r w:rsidR="007E1EEE">
              <w:rPr>
                <w:noProof/>
                <w:webHidden/>
              </w:rPr>
            </w:r>
            <w:r w:rsidR="007E1EEE">
              <w:rPr>
                <w:noProof/>
                <w:webHidden/>
              </w:rPr>
              <w:fldChar w:fldCharType="separate"/>
            </w:r>
            <w:r w:rsidR="007E1EEE">
              <w:rPr>
                <w:noProof/>
                <w:webHidden/>
              </w:rPr>
              <w:t>- 7 -</w:t>
            </w:r>
            <w:r w:rsidR="007E1EEE">
              <w:rPr>
                <w:noProof/>
                <w:webHidden/>
              </w:rPr>
              <w:fldChar w:fldCharType="end"/>
            </w:r>
          </w:hyperlink>
        </w:p>
        <w:p w14:paraId="28AFF18D" w14:textId="3BCB2BE1"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796" w:history="1">
            <w:r w:rsidR="007E1EEE" w:rsidRPr="00BE6CD1">
              <w:rPr>
                <w:rStyle w:val="Hyperlink"/>
                <w:rFonts w:cs="Arial"/>
                <w:noProof/>
              </w:rPr>
              <w:t>Kurzbeschreibung des Kooperationsprojekts</w:t>
            </w:r>
            <w:r w:rsidR="007E1EEE">
              <w:rPr>
                <w:noProof/>
                <w:webHidden/>
              </w:rPr>
              <w:tab/>
            </w:r>
            <w:r w:rsidR="007E1EEE">
              <w:rPr>
                <w:noProof/>
                <w:webHidden/>
              </w:rPr>
              <w:fldChar w:fldCharType="begin"/>
            </w:r>
            <w:r w:rsidR="007E1EEE">
              <w:rPr>
                <w:noProof/>
                <w:webHidden/>
              </w:rPr>
              <w:instrText xml:space="preserve"> PAGEREF _Toc196904796 \h </w:instrText>
            </w:r>
            <w:r w:rsidR="007E1EEE">
              <w:rPr>
                <w:noProof/>
                <w:webHidden/>
              </w:rPr>
            </w:r>
            <w:r w:rsidR="007E1EEE">
              <w:rPr>
                <w:noProof/>
                <w:webHidden/>
              </w:rPr>
              <w:fldChar w:fldCharType="separate"/>
            </w:r>
            <w:r w:rsidR="007E1EEE">
              <w:rPr>
                <w:noProof/>
                <w:webHidden/>
              </w:rPr>
              <w:t>- 8 -</w:t>
            </w:r>
            <w:r w:rsidR="007E1EEE">
              <w:rPr>
                <w:noProof/>
                <w:webHidden/>
              </w:rPr>
              <w:fldChar w:fldCharType="end"/>
            </w:r>
          </w:hyperlink>
        </w:p>
        <w:p w14:paraId="00D27E40" w14:textId="07E3B1AA"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797" w:history="1">
            <w:r w:rsidR="007E1EEE" w:rsidRPr="00BE6CD1">
              <w:rPr>
                <w:rStyle w:val="Hyperlink"/>
                <w:noProof/>
              </w:rPr>
              <w:t>Thematische Schwerpunkte und Bedarf</w:t>
            </w:r>
            <w:r w:rsidR="007E1EEE">
              <w:rPr>
                <w:noProof/>
                <w:webHidden/>
              </w:rPr>
              <w:tab/>
            </w:r>
            <w:r w:rsidR="007E1EEE">
              <w:rPr>
                <w:noProof/>
                <w:webHidden/>
              </w:rPr>
              <w:fldChar w:fldCharType="begin"/>
            </w:r>
            <w:r w:rsidR="007E1EEE">
              <w:rPr>
                <w:noProof/>
                <w:webHidden/>
              </w:rPr>
              <w:instrText xml:space="preserve"> PAGEREF _Toc196904797 \h </w:instrText>
            </w:r>
            <w:r w:rsidR="007E1EEE">
              <w:rPr>
                <w:noProof/>
                <w:webHidden/>
              </w:rPr>
            </w:r>
            <w:r w:rsidR="007E1EEE">
              <w:rPr>
                <w:noProof/>
                <w:webHidden/>
              </w:rPr>
              <w:fldChar w:fldCharType="separate"/>
            </w:r>
            <w:r w:rsidR="007E1EEE">
              <w:rPr>
                <w:noProof/>
                <w:webHidden/>
              </w:rPr>
              <w:t>- 9 -</w:t>
            </w:r>
            <w:r w:rsidR="007E1EEE">
              <w:rPr>
                <w:noProof/>
                <w:webHidden/>
              </w:rPr>
              <w:fldChar w:fldCharType="end"/>
            </w:r>
          </w:hyperlink>
        </w:p>
        <w:p w14:paraId="2642106E" w14:textId="3AB6BBE7"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798" w:history="1">
            <w:r w:rsidR="007E1EEE" w:rsidRPr="00BE6CD1">
              <w:rPr>
                <w:rStyle w:val="Hyperlink"/>
                <w:noProof/>
              </w:rPr>
              <w:t>Projektziel: Weiterentwicklung der MINT-Region und nachhaltiger Systemaufbau</w:t>
            </w:r>
            <w:r w:rsidR="007E1EEE">
              <w:rPr>
                <w:noProof/>
                <w:webHidden/>
              </w:rPr>
              <w:tab/>
            </w:r>
            <w:r w:rsidR="007E1EEE">
              <w:rPr>
                <w:noProof/>
                <w:webHidden/>
              </w:rPr>
              <w:fldChar w:fldCharType="begin"/>
            </w:r>
            <w:r w:rsidR="007E1EEE">
              <w:rPr>
                <w:noProof/>
                <w:webHidden/>
              </w:rPr>
              <w:instrText xml:space="preserve"> PAGEREF _Toc196904798 \h </w:instrText>
            </w:r>
            <w:r w:rsidR="007E1EEE">
              <w:rPr>
                <w:noProof/>
                <w:webHidden/>
              </w:rPr>
            </w:r>
            <w:r w:rsidR="007E1EEE">
              <w:rPr>
                <w:noProof/>
                <w:webHidden/>
              </w:rPr>
              <w:fldChar w:fldCharType="separate"/>
            </w:r>
            <w:r w:rsidR="007E1EEE">
              <w:rPr>
                <w:noProof/>
                <w:webHidden/>
              </w:rPr>
              <w:t>- 10 -</w:t>
            </w:r>
            <w:r w:rsidR="007E1EEE">
              <w:rPr>
                <w:noProof/>
                <w:webHidden/>
              </w:rPr>
              <w:fldChar w:fldCharType="end"/>
            </w:r>
          </w:hyperlink>
        </w:p>
        <w:p w14:paraId="4F7D01C3" w14:textId="6A35B1BF"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799" w:history="1">
            <w:r w:rsidR="007E1EEE" w:rsidRPr="00BE6CD1">
              <w:rPr>
                <w:rStyle w:val="Hyperlink"/>
                <w:noProof/>
              </w:rPr>
              <w:t>Regionale Relevanz</w:t>
            </w:r>
            <w:r w:rsidR="007E1EEE">
              <w:rPr>
                <w:noProof/>
                <w:webHidden/>
              </w:rPr>
              <w:tab/>
            </w:r>
            <w:r w:rsidR="007E1EEE">
              <w:rPr>
                <w:noProof/>
                <w:webHidden/>
              </w:rPr>
              <w:fldChar w:fldCharType="begin"/>
            </w:r>
            <w:r w:rsidR="007E1EEE">
              <w:rPr>
                <w:noProof/>
                <w:webHidden/>
              </w:rPr>
              <w:instrText xml:space="preserve"> PAGEREF _Toc196904799 \h </w:instrText>
            </w:r>
            <w:r w:rsidR="007E1EEE">
              <w:rPr>
                <w:noProof/>
                <w:webHidden/>
              </w:rPr>
            </w:r>
            <w:r w:rsidR="007E1EEE">
              <w:rPr>
                <w:noProof/>
                <w:webHidden/>
              </w:rPr>
              <w:fldChar w:fldCharType="separate"/>
            </w:r>
            <w:r w:rsidR="007E1EEE">
              <w:rPr>
                <w:noProof/>
                <w:webHidden/>
              </w:rPr>
              <w:t>- 11 -</w:t>
            </w:r>
            <w:r w:rsidR="007E1EEE">
              <w:rPr>
                <w:noProof/>
                <w:webHidden/>
              </w:rPr>
              <w:fldChar w:fldCharType="end"/>
            </w:r>
          </w:hyperlink>
        </w:p>
        <w:p w14:paraId="09B964DB" w14:textId="3BCB6C32"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800" w:history="1">
            <w:r w:rsidR="007E1EEE" w:rsidRPr="00BE6CD1">
              <w:rPr>
                <w:rStyle w:val="Hyperlink"/>
                <w:rFonts w:cs="Arial"/>
                <w:noProof/>
              </w:rPr>
              <w:t>Innovationsgrad</w:t>
            </w:r>
            <w:r w:rsidR="007E1EEE">
              <w:rPr>
                <w:noProof/>
                <w:webHidden/>
              </w:rPr>
              <w:tab/>
            </w:r>
            <w:r w:rsidR="007E1EEE">
              <w:rPr>
                <w:noProof/>
                <w:webHidden/>
              </w:rPr>
              <w:fldChar w:fldCharType="begin"/>
            </w:r>
            <w:r w:rsidR="007E1EEE">
              <w:rPr>
                <w:noProof/>
                <w:webHidden/>
              </w:rPr>
              <w:instrText xml:space="preserve"> PAGEREF _Toc196904800 \h </w:instrText>
            </w:r>
            <w:r w:rsidR="007E1EEE">
              <w:rPr>
                <w:noProof/>
                <w:webHidden/>
              </w:rPr>
            </w:r>
            <w:r w:rsidR="007E1EEE">
              <w:rPr>
                <w:noProof/>
                <w:webHidden/>
              </w:rPr>
              <w:fldChar w:fldCharType="separate"/>
            </w:r>
            <w:r w:rsidR="007E1EEE">
              <w:rPr>
                <w:noProof/>
                <w:webHidden/>
              </w:rPr>
              <w:t>- 12 -</w:t>
            </w:r>
            <w:r w:rsidR="007E1EEE">
              <w:rPr>
                <w:noProof/>
                <w:webHidden/>
              </w:rPr>
              <w:fldChar w:fldCharType="end"/>
            </w:r>
          </w:hyperlink>
        </w:p>
        <w:p w14:paraId="285EDA9C" w14:textId="436B5271"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801" w:history="1">
            <w:r w:rsidR="007E1EEE" w:rsidRPr="00BE6CD1">
              <w:rPr>
                <w:rStyle w:val="Hyperlink"/>
                <w:rFonts w:cs="Arial"/>
                <w:noProof/>
              </w:rPr>
              <w:t>Nachhaltigkeit und Verstetigung</w:t>
            </w:r>
            <w:r w:rsidR="007E1EEE">
              <w:rPr>
                <w:noProof/>
                <w:webHidden/>
              </w:rPr>
              <w:tab/>
            </w:r>
            <w:r w:rsidR="007E1EEE">
              <w:rPr>
                <w:noProof/>
                <w:webHidden/>
              </w:rPr>
              <w:fldChar w:fldCharType="begin"/>
            </w:r>
            <w:r w:rsidR="007E1EEE">
              <w:rPr>
                <w:noProof/>
                <w:webHidden/>
              </w:rPr>
              <w:instrText xml:space="preserve"> PAGEREF _Toc196904801 \h </w:instrText>
            </w:r>
            <w:r w:rsidR="007E1EEE">
              <w:rPr>
                <w:noProof/>
                <w:webHidden/>
              </w:rPr>
            </w:r>
            <w:r w:rsidR="007E1EEE">
              <w:rPr>
                <w:noProof/>
                <w:webHidden/>
              </w:rPr>
              <w:fldChar w:fldCharType="separate"/>
            </w:r>
            <w:r w:rsidR="007E1EEE">
              <w:rPr>
                <w:noProof/>
                <w:webHidden/>
              </w:rPr>
              <w:t>- 13 -</w:t>
            </w:r>
            <w:r w:rsidR="007E1EEE">
              <w:rPr>
                <w:noProof/>
                <w:webHidden/>
              </w:rPr>
              <w:fldChar w:fldCharType="end"/>
            </w:r>
          </w:hyperlink>
        </w:p>
        <w:p w14:paraId="59F55D39" w14:textId="3CEA3BBE" w:rsidR="007E1EEE" w:rsidRDefault="00453C68">
          <w:pPr>
            <w:pStyle w:val="Verzeichnis1"/>
            <w:tabs>
              <w:tab w:val="right" w:leader="dot" w:pos="9060"/>
            </w:tabs>
            <w:rPr>
              <w:rFonts w:asciiTheme="minorHAnsi" w:eastAsiaTheme="minorEastAsia" w:hAnsiTheme="minorHAnsi"/>
              <w:i w:val="0"/>
              <w:noProof/>
              <w:color w:val="auto"/>
              <w:kern w:val="2"/>
              <w:sz w:val="24"/>
              <w:szCs w:val="24"/>
              <w:lang w:eastAsia="de-AT"/>
              <w14:ligatures w14:val="standardContextual"/>
            </w:rPr>
          </w:pPr>
          <w:hyperlink w:anchor="_Toc196904802" w:history="1">
            <w:r w:rsidR="007E1EEE" w:rsidRPr="00BE6CD1">
              <w:rPr>
                <w:rStyle w:val="Hyperlink"/>
                <w:rFonts w:cs="Arial"/>
                <w:noProof/>
              </w:rPr>
              <w:t>Finanzierung des Vorhabens</w:t>
            </w:r>
            <w:r w:rsidR="007E1EEE">
              <w:rPr>
                <w:noProof/>
                <w:webHidden/>
              </w:rPr>
              <w:tab/>
            </w:r>
            <w:r w:rsidR="007E1EEE">
              <w:rPr>
                <w:noProof/>
                <w:webHidden/>
              </w:rPr>
              <w:fldChar w:fldCharType="begin"/>
            </w:r>
            <w:r w:rsidR="007E1EEE">
              <w:rPr>
                <w:noProof/>
                <w:webHidden/>
              </w:rPr>
              <w:instrText xml:space="preserve"> PAGEREF _Toc196904802 \h </w:instrText>
            </w:r>
            <w:r w:rsidR="007E1EEE">
              <w:rPr>
                <w:noProof/>
                <w:webHidden/>
              </w:rPr>
            </w:r>
            <w:r w:rsidR="007E1EEE">
              <w:rPr>
                <w:noProof/>
                <w:webHidden/>
              </w:rPr>
              <w:fldChar w:fldCharType="separate"/>
            </w:r>
            <w:r w:rsidR="007E1EEE">
              <w:rPr>
                <w:noProof/>
                <w:webHidden/>
              </w:rPr>
              <w:t>- 14 -</w:t>
            </w:r>
            <w:r w:rsidR="007E1EEE">
              <w:rPr>
                <w:noProof/>
                <w:webHidden/>
              </w:rPr>
              <w:fldChar w:fldCharType="end"/>
            </w:r>
          </w:hyperlink>
        </w:p>
        <w:p w14:paraId="00106877" w14:textId="350649A5" w:rsidR="003C5F99" w:rsidRPr="006371DE" w:rsidRDefault="003C5F99">
          <w:pPr>
            <w:rPr>
              <w:rFonts w:cs="Arial"/>
            </w:rPr>
          </w:pPr>
          <w:r w:rsidRPr="006371DE">
            <w:rPr>
              <w:rFonts w:cs="Arial"/>
            </w:rPr>
            <w:fldChar w:fldCharType="end"/>
          </w:r>
        </w:p>
      </w:sdtContent>
    </w:sdt>
    <w:p w14:paraId="10844EE9" w14:textId="77777777" w:rsidR="00093ACA" w:rsidRPr="006371DE" w:rsidRDefault="00093ACA" w:rsidP="00093ACA">
      <w:pPr>
        <w:pStyle w:val="Inhaltsverzeichnisberschrift"/>
        <w:rPr>
          <w:rFonts w:ascii="Arial" w:hAnsi="Arial" w:cs="Arial"/>
          <w:color w:val="002060"/>
        </w:rPr>
      </w:pPr>
    </w:p>
    <w:p w14:paraId="3A0024F9" w14:textId="48DA3E05" w:rsidR="00D62BE3" w:rsidRPr="006371DE" w:rsidRDefault="00093ACA" w:rsidP="00BF3C47">
      <w:pPr>
        <w:rPr>
          <w:rFonts w:cs="Arial"/>
          <w:i w:val="0"/>
          <w:iCs/>
          <w:sz w:val="18"/>
          <w:szCs w:val="18"/>
        </w:rPr>
      </w:pPr>
      <w:r w:rsidRPr="006371DE">
        <w:rPr>
          <w:rFonts w:cs="Arial"/>
        </w:rPr>
        <w:br w:type="column"/>
      </w:r>
    </w:p>
    <w:p w14:paraId="292094F6" w14:textId="77777777" w:rsidR="005D35BA" w:rsidRPr="006371DE" w:rsidRDefault="00BF3C47" w:rsidP="00BF3C47">
      <w:pPr>
        <w:rPr>
          <w:rFonts w:cs="Arial"/>
        </w:rPr>
      </w:pPr>
      <w:r w:rsidRPr="006371DE">
        <w:rPr>
          <w:rFonts w:cs="Arial"/>
          <w:b/>
          <w:bCs/>
        </w:rPr>
        <w:t>Hinweis:</w:t>
      </w:r>
      <w:r w:rsidRPr="006371DE">
        <w:rPr>
          <w:rFonts w:cs="Arial"/>
        </w:rPr>
        <w:t xml:space="preserve"> </w:t>
      </w:r>
    </w:p>
    <w:p w14:paraId="7290E12A" w14:textId="04AAD7AC" w:rsidR="00BF3C47" w:rsidRPr="006371DE" w:rsidRDefault="00BF3C47" w:rsidP="00BF3C47">
      <w:pPr>
        <w:rPr>
          <w:rFonts w:cs="Arial"/>
          <w:szCs w:val="20"/>
        </w:rPr>
      </w:pPr>
      <w:r w:rsidRPr="006371DE">
        <w:rPr>
          <w:rFonts w:cs="Arial"/>
          <w:szCs w:val="20"/>
        </w:rPr>
        <w:t xml:space="preserve">Dieses Konzeptpapier darf eine maximale Länge von </w:t>
      </w:r>
      <w:r w:rsidRPr="006371DE">
        <w:rPr>
          <w:rFonts w:cs="Arial"/>
          <w:b/>
          <w:bCs/>
          <w:szCs w:val="20"/>
        </w:rPr>
        <w:t>30 Seiten</w:t>
      </w:r>
      <w:r w:rsidRPr="006371DE">
        <w:rPr>
          <w:rFonts w:cs="Arial"/>
          <w:szCs w:val="20"/>
        </w:rPr>
        <w:t xml:space="preserve"> nicht überschreiten (exkl. Letter of Intent (LOI)). Bitte achten Sie darauf, dass alle erforderlichen Informationen prägnant und strukturiert dargestellt werden, um eine klare Nachvollziehbarkeit des Kooperationsvorhabens zu gewährleisten.</w:t>
      </w:r>
    </w:p>
    <w:p w14:paraId="7C6F780A" w14:textId="77777777" w:rsidR="00951282" w:rsidRPr="006371DE" w:rsidRDefault="00951282" w:rsidP="00BF3C47">
      <w:pPr>
        <w:rPr>
          <w:rFonts w:cs="Arial"/>
          <w:szCs w:val="20"/>
        </w:rPr>
      </w:pPr>
    </w:p>
    <w:p w14:paraId="32E46B93" w14:textId="7FFFB0E1" w:rsidR="00951282" w:rsidRPr="006371DE" w:rsidRDefault="00951282" w:rsidP="00951282">
      <w:pPr>
        <w:spacing w:line="259" w:lineRule="auto"/>
        <w:rPr>
          <w:rFonts w:cs="Arial"/>
        </w:rPr>
      </w:pPr>
      <w:r w:rsidRPr="006371DE">
        <w:rPr>
          <w:rFonts w:cs="Arial"/>
        </w:rPr>
        <w:t>Dieses Förderprogramm unterstützt ausschließlich Projekte aus zertifizierten MINT-Regionen. Die Einreichung muss durch ein Konsortium erfolgen, das mindestens folgende Partner umfasst:</w:t>
      </w:r>
    </w:p>
    <w:p w14:paraId="607A48C1" w14:textId="77777777" w:rsidR="00951282" w:rsidRPr="00951282" w:rsidRDefault="00951282" w:rsidP="00B20EEF">
      <w:pPr>
        <w:numPr>
          <w:ilvl w:val="0"/>
          <w:numId w:val="3"/>
        </w:numPr>
        <w:spacing w:line="259" w:lineRule="auto"/>
        <w:rPr>
          <w:rFonts w:cs="Arial"/>
        </w:rPr>
      </w:pPr>
      <w:r w:rsidRPr="00951282">
        <w:rPr>
          <w:rFonts w:cs="Arial"/>
          <w:b/>
          <w:bCs/>
        </w:rPr>
        <w:t>mindestens zwei fördernehmende Unternehmen</w:t>
      </w:r>
    </w:p>
    <w:p w14:paraId="6F94EF78" w14:textId="77777777" w:rsidR="00951282" w:rsidRPr="00951282" w:rsidRDefault="00951282" w:rsidP="00B20EEF">
      <w:pPr>
        <w:numPr>
          <w:ilvl w:val="0"/>
          <w:numId w:val="3"/>
        </w:numPr>
        <w:spacing w:line="259" w:lineRule="auto"/>
        <w:rPr>
          <w:rFonts w:cs="Arial"/>
        </w:rPr>
      </w:pPr>
      <w:r w:rsidRPr="00951282">
        <w:rPr>
          <w:rFonts w:cs="Arial"/>
          <w:b/>
          <w:bCs/>
        </w:rPr>
        <w:t>mindestens zwei Bildungseinrichtungen</w:t>
      </w:r>
      <w:r w:rsidRPr="00951282">
        <w:rPr>
          <w:rFonts w:cs="Arial"/>
        </w:rPr>
        <w:t xml:space="preserve"> (Kindergärten, Volkschulen, Sekundarstufe I und II)</w:t>
      </w:r>
    </w:p>
    <w:p w14:paraId="3FB3BE63" w14:textId="77777777" w:rsidR="00951282" w:rsidRPr="00951282" w:rsidRDefault="00951282" w:rsidP="00B20EEF">
      <w:pPr>
        <w:numPr>
          <w:ilvl w:val="0"/>
          <w:numId w:val="3"/>
        </w:numPr>
        <w:spacing w:line="259" w:lineRule="auto"/>
        <w:rPr>
          <w:rFonts w:cs="Arial"/>
        </w:rPr>
      </w:pPr>
      <w:r w:rsidRPr="00951282">
        <w:rPr>
          <w:rFonts w:cs="Arial"/>
          <w:b/>
          <w:bCs/>
        </w:rPr>
        <w:t>die/den MINT-Regionen-Manager:in</w:t>
      </w:r>
    </w:p>
    <w:p w14:paraId="6D9BB61A" w14:textId="77777777" w:rsidR="00951282" w:rsidRPr="00951282" w:rsidRDefault="00951282" w:rsidP="00951282">
      <w:pPr>
        <w:spacing w:line="259" w:lineRule="auto"/>
        <w:rPr>
          <w:rFonts w:cs="Arial"/>
        </w:rPr>
      </w:pPr>
      <w:r w:rsidRPr="00951282">
        <w:rPr>
          <w:rFonts w:cs="Arial"/>
        </w:rPr>
        <w:t>Durch diese interdisziplinäre Zusammenarbeit wird sichergestellt, dass Projekte nachhaltig wirken, Bildungsketten im MINT-Bereich gestärkt werden und regionale MINT-Netzwerke langfristig aufgebaut und weiterentwickelt werden.</w:t>
      </w:r>
    </w:p>
    <w:p w14:paraId="09A5F0FE" w14:textId="1CF1F10C" w:rsidR="00951282" w:rsidRPr="00951282" w:rsidRDefault="00951282" w:rsidP="00951282">
      <w:pPr>
        <w:spacing w:line="259" w:lineRule="auto"/>
        <w:rPr>
          <w:rFonts w:cs="Arial"/>
        </w:rPr>
      </w:pPr>
    </w:p>
    <w:p w14:paraId="7493217C" w14:textId="399DA803" w:rsidR="00BF3C47" w:rsidRPr="006371DE" w:rsidRDefault="003B68DB" w:rsidP="008E1AAD">
      <w:pPr>
        <w:pStyle w:val="FuzeileTitel"/>
      </w:pPr>
      <w:r>
        <w:rPr>
          <w:noProof/>
        </w:rPr>
        <w:drawing>
          <wp:inline distT="0" distB="0" distL="0" distR="0" wp14:anchorId="70434065" wp14:editId="5AFCCC32">
            <wp:extent cx="4935811" cy="2766122"/>
            <wp:effectExtent l="0" t="0" r="0" b="0"/>
            <wp:docPr id="11075647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4712" name=""/>
                    <pic:cNvPicPr/>
                  </pic:nvPicPr>
                  <pic:blipFill>
                    <a:blip r:embed="rId10"/>
                    <a:stretch>
                      <a:fillRect/>
                    </a:stretch>
                  </pic:blipFill>
                  <pic:spPr>
                    <a:xfrm>
                      <a:off x="0" y="0"/>
                      <a:ext cx="4945513" cy="2771559"/>
                    </a:xfrm>
                    <a:prstGeom prst="rect">
                      <a:avLst/>
                    </a:prstGeom>
                  </pic:spPr>
                </pic:pic>
              </a:graphicData>
            </a:graphic>
          </wp:inline>
        </w:drawing>
      </w:r>
    </w:p>
    <w:p w14:paraId="6D1475FF" w14:textId="6AF32BCC" w:rsidR="000826BA" w:rsidRPr="000826BA" w:rsidRDefault="00BF3C47" w:rsidP="000826BA">
      <w:pPr>
        <w:spacing w:line="259" w:lineRule="auto"/>
        <w:rPr>
          <w:rFonts w:cs="Arial"/>
        </w:rPr>
      </w:pPr>
      <w:r w:rsidRPr="006371DE">
        <w:rPr>
          <w:rFonts w:cs="Arial"/>
        </w:rPr>
        <w:br w:type="page"/>
      </w:r>
    </w:p>
    <w:p w14:paraId="0DE41DFC" w14:textId="51990C4A" w:rsidR="000826BA" w:rsidRDefault="00174DED" w:rsidP="000826BA">
      <w:pPr>
        <w:pStyle w:val="berschrift1"/>
        <w:rPr>
          <w:rFonts w:cs="Arial"/>
        </w:rPr>
      </w:pPr>
      <w:bookmarkStart w:id="4" w:name="_Toc196904794"/>
      <w:r>
        <w:rPr>
          <w:rFonts w:cs="Arial"/>
        </w:rPr>
        <w:lastRenderedPageBreak/>
        <w:t>Das Konsortium</w:t>
      </w:r>
      <w:bookmarkEnd w:id="4"/>
      <w:r>
        <w:rPr>
          <w:rFonts w:cs="Arial"/>
        </w:rPr>
        <w:t xml:space="preserve"> </w:t>
      </w:r>
    </w:p>
    <w:p w14:paraId="4004FFFB" w14:textId="77777777" w:rsidR="008E1AAD" w:rsidRPr="008E1AAD" w:rsidRDefault="008E1AAD" w:rsidP="008E1AAD"/>
    <w:p w14:paraId="627647BD" w14:textId="7739D5B4" w:rsidR="000826BA" w:rsidRDefault="003B68DB" w:rsidP="000826BA">
      <w:pPr>
        <w:rPr>
          <w:rFonts w:cs="Arial"/>
          <w:iCs/>
          <w:szCs w:val="20"/>
        </w:rPr>
      </w:pPr>
      <w:r w:rsidRPr="003B68DB">
        <w:rPr>
          <w:rFonts w:cs="Arial"/>
          <w:iCs/>
          <w:szCs w:val="20"/>
        </w:rPr>
        <w:t>Bitte listen Sie untenstehend alle Kooperationspartner Ihrer MINT-Region auf, die Teil des Konsortiums sind!</w:t>
      </w:r>
    </w:p>
    <w:p w14:paraId="3AF0C427" w14:textId="77777777" w:rsidR="008E1AAD" w:rsidRDefault="008E1AAD" w:rsidP="000826BA">
      <w:pPr>
        <w:rPr>
          <w:rFonts w:cs="Arial"/>
          <w:i w:val="0"/>
          <w:iCs/>
          <w:szCs w:val="20"/>
        </w:rPr>
      </w:pPr>
    </w:p>
    <w:p w14:paraId="511B73AA" w14:textId="77777777" w:rsidR="001917AB" w:rsidRPr="003B68DB" w:rsidRDefault="001917AB" w:rsidP="000826BA">
      <w:pPr>
        <w:rPr>
          <w:rFonts w:cs="Arial"/>
          <w:i w:val="0"/>
          <w:iCs/>
          <w:szCs w:val="20"/>
        </w:rPr>
      </w:pPr>
    </w:p>
    <w:p w14:paraId="3B18659A" w14:textId="77777777" w:rsidR="00174DED" w:rsidRPr="000826BA" w:rsidRDefault="00174DED" w:rsidP="008E1AAD">
      <w:pPr>
        <w:pStyle w:val="berschrift2"/>
      </w:pPr>
      <w:r w:rsidRPr="000826BA">
        <w:t>Bestätigung der MINT-Region Zugehörigkeit:</w:t>
      </w:r>
    </w:p>
    <w:p w14:paraId="31FEA920" w14:textId="43C5C175" w:rsidR="00174DED" w:rsidRPr="006371DE" w:rsidRDefault="00174DED" w:rsidP="00174DED">
      <w:pPr>
        <w:rPr>
          <w:rFonts w:cs="Arial"/>
        </w:rPr>
      </w:pPr>
      <w:r w:rsidRPr="006371DE">
        <w:rPr>
          <w:rFonts w:cs="Arial"/>
        </w:rPr>
        <w:t xml:space="preserve">Ich bestätige, dass ich und alle Konsortialpartner Teil einer zertifizierten MINT-Region sind, die mit dem MINT-Regionen Qualitätslabel vom </w:t>
      </w:r>
      <w:r w:rsidR="008028DE">
        <w:rPr>
          <w:rFonts w:cs="Arial"/>
        </w:rPr>
        <w:t>BMFWF</w:t>
      </w:r>
      <w:r w:rsidR="008028DE" w:rsidRPr="006371DE">
        <w:rPr>
          <w:rFonts w:cs="Arial"/>
        </w:rPr>
        <w:t xml:space="preserve"> </w:t>
      </w:r>
      <w:r w:rsidRPr="006371DE">
        <w:rPr>
          <w:rFonts w:cs="Arial"/>
        </w:rPr>
        <w:t>ausgezeichnet wurde.</w:t>
      </w:r>
    </w:p>
    <w:p w14:paraId="11AB04D9" w14:textId="77777777" w:rsidR="00174DED" w:rsidRPr="006371DE" w:rsidRDefault="00174DED" w:rsidP="00B20EEF">
      <w:pPr>
        <w:numPr>
          <w:ilvl w:val="0"/>
          <w:numId w:val="1"/>
        </w:numPr>
        <w:rPr>
          <w:rFonts w:cs="Arial"/>
        </w:rPr>
      </w:pPr>
      <w:r w:rsidRPr="006371DE">
        <w:rPr>
          <w:rFonts w:cs="Arial"/>
          <w:b/>
          <w:bCs/>
        </w:rPr>
        <w:t>Name der MINT-Region:</w:t>
      </w:r>
      <w:r w:rsidRPr="006371DE">
        <w:rPr>
          <w:rFonts w:cs="Arial"/>
        </w:rPr>
        <w:t xml:space="preserve"> </w:t>
      </w:r>
      <w:permStart w:id="1296579309" w:edGrp="everyone"/>
      <w:sdt>
        <w:sdtPr>
          <w:rPr>
            <w:rFonts w:cs="Arial"/>
          </w:rPr>
          <w:id w:val="-1499727672"/>
          <w:placeholder>
            <w:docPart w:val="C704BE03DCE9479D94EB05EFD40424BF"/>
          </w:placeholder>
          <w:showingPlcHdr/>
        </w:sdtPr>
        <w:sdtEndPr/>
        <w:sdtContent>
          <w:r w:rsidRPr="006371DE">
            <w:rPr>
              <w:rStyle w:val="Platzhaltertext"/>
              <w:rFonts w:cs="Arial"/>
            </w:rPr>
            <w:t>Klicken oder tippen Sie hier, um Text einzugeben.</w:t>
          </w:r>
        </w:sdtContent>
      </w:sdt>
    </w:p>
    <w:p w14:paraId="68E5B299" w14:textId="77777777" w:rsidR="00174DED" w:rsidRDefault="00174DED" w:rsidP="00174DED">
      <w:pPr>
        <w:rPr>
          <w:rFonts w:cs="Arial"/>
          <w:b/>
          <w:bCs/>
          <w:i w:val="0"/>
          <w:iCs/>
        </w:rPr>
      </w:pPr>
    </w:p>
    <w:permEnd w:id="1296579309"/>
    <w:p w14:paraId="6837ECDB" w14:textId="77777777" w:rsidR="001917AB" w:rsidRDefault="001917AB" w:rsidP="00174DED">
      <w:pPr>
        <w:rPr>
          <w:rFonts w:cs="Arial"/>
          <w:b/>
          <w:bCs/>
          <w:i w:val="0"/>
          <w:iCs/>
        </w:rPr>
      </w:pPr>
    </w:p>
    <w:p w14:paraId="5416B679" w14:textId="2D6C0760" w:rsidR="00174DED" w:rsidRPr="006371DE" w:rsidRDefault="00174DED" w:rsidP="00174DED">
      <w:pPr>
        <w:rPr>
          <w:rFonts w:cs="Arial"/>
          <w:b/>
          <w:bCs/>
          <w:i w:val="0"/>
          <w:iCs/>
        </w:rPr>
      </w:pPr>
      <w:r>
        <w:rPr>
          <w:rFonts w:cs="Arial"/>
          <w:b/>
          <w:bCs/>
          <w:i w:val="0"/>
          <w:iCs/>
        </w:rPr>
        <w:t>Konsortialkoordinator*in:</w:t>
      </w:r>
    </w:p>
    <w:p w14:paraId="4E5375A3" w14:textId="3E497BB6" w:rsidR="00174DED" w:rsidRPr="006371DE" w:rsidRDefault="001B2C9E" w:rsidP="00174DED">
      <w:pPr>
        <w:rPr>
          <w:rFonts w:cs="Arial"/>
        </w:rPr>
      </w:pPr>
      <w:r w:rsidRPr="006371DE">
        <w:rPr>
          <w:rFonts w:cs="Arial"/>
        </w:rPr>
        <w:t>Bezeichnung der</w:t>
      </w:r>
      <w:r>
        <w:rPr>
          <w:rFonts w:cs="Arial"/>
        </w:rPr>
        <w:t xml:space="preserve"> förderbaren</w:t>
      </w:r>
      <w:r w:rsidRPr="006371DE">
        <w:rPr>
          <w:rFonts w:cs="Arial"/>
        </w:rPr>
        <w:t xml:space="preserve"> Institution/</w:t>
      </w:r>
      <w:r>
        <w:rPr>
          <w:rFonts w:cs="Arial"/>
        </w:rPr>
        <w:t xml:space="preserve">wirtschaftlich tätiger </w:t>
      </w:r>
      <w:r w:rsidRPr="006371DE">
        <w:rPr>
          <w:rFonts w:cs="Arial"/>
        </w:rPr>
        <w:t xml:space="preserve">Verein/ </w:t>
      </w:r>
      <w:r>
        <w:rPr>
          <w:rFonts w:cs="Arial"/>
        </w:rPr>
        <w:t xml:space="preserve">Forschungseinrichtung/ </w:t>
      </w:r>
      <w:r w:rsidRPr="006371DE">
        <w:rPr>
          <w:rFonts w:cs="Arial"/>
        </w:rPr>
        <w:t>Unternehmen</w:t>
      </w:r>
      <w:r w:rsidR="008E1AAD">
        <w:rPr>
          <w:rFonts w:cs="Arial"/>
        </w:rPr>
        <w:t>:</w:t>
      </w:r>
      <w:sdt>
        <w:sdtPr>
          <w:rPr>
            <w:rFonts w:cs="Arial"/>
          </w:rPr>
          <w:id w:val="-512913611"/>
          <w:placeholder>
            <w:docPart w:val="61425A3BA9C54BEC9109FC9E2436D5E6"/>
          </w:placeholder>
          <w:showingPlcHdr/>
        </w:sdtPr>
        <w:sdtEndPr/>
        <w:sdtContent>
          <w:permStart w:id="1324049780" w:edGrp="everyone"/>
          <w:r w:rsidR="008E1AAD" w:rsidRPr="00AD688A">
            <w:rPr>
              <w:rStyle w:val="Platzhaltertext"/>
            </w:rPr>
            <w:t>Klicken oder tippen Sie hier, um Text einzugeben.</w:t>
          </w:r>
          <w:permEnd w:id="1324049780"/>
        </w:sdtContent>
      </w:sdt>
    </w:p>
    <w:p w14:paraId="3309B726" w14:textId="77777777" w:rsidR="001B2C9E" w:rsidRPr="006371DE" w:rsidRDefault="001B2C9E" w:rsidP="001B2C9E">
      <w:pPr>
        <w:rPr>
          <w:rFonts w:cs="Arial"/>
        </w:rPr>
      </w:pPr>
      <w:r w:rsidRPr="006371DE">
        <w:rPr>
          <w:rFonts w:cs="Arial"/>
        </w:rPr>
        <w:t>Adresse</w:t>
      </w:r>
      <w:r>
        <w:rPr>
          <w:rFonts w:cs="Arial"/>
        </w:rPr>
        <w:t>:</w:t>
      </w:r>
      <w:sdt>
        <w:sdtPr>
          <w:rPr>
            <w:rFonts w:cs="Arial"/>
          </w:rPr>
          <w:id w:val="-1588614194"/>
          <w:placeholder>
            <w:docPart w:val="09A81AF5BDA34AACB9A346DD0C4FDECA"/>
          </w:placeholder>
          <w:showingPlcHdr/>
          <w:text/>
        </w:sdtPr>
        <w:sdtEndPr/>
        <w:sdtContent>
          <w:permStart w:id="1462650739" w:edGrp="everyone"/>
          <w:r w:rsidRPr="00AD688A">
            <w:rPr>
              <w:rStyle w:val="Platzhaltertext"/>
            </w:rPr>
            <w:t>Klicken oder tippen Sie hier, um Text einzugeben.</w:t>
          </w:r>
          <w:permEnd w:id="1462650739"/>
        </w:sdtContent>
      </w:sdt>
    </w:p>
    <w:p w14:paraId="6EC4DADA" w14:textId="6DFCC1E3" w:rsidR="001B2C9E" w:rsidRDefault="00174DED" w:rsidP="00174DED">
      <w:pPr>
        <w:rPr>
          <w:rFonts w:cs="Arial"/>
        </w:rPr>
      </w:pPr>
      <w:r w:rsidRPr="006371DE">
        <w:rPr>
          <w:rFonts w:cs="Arial"/>
        </w:rPr>
        <w:t>Name und Vorname der Ansprechperson</w:t>
      </w:r>
      <w:permStart w:id="898782501" w:edGrp="everyone"/>
      <w:r w:rsidR="001B2C9E">
        <w:rPr>
          <w:rFonts w:cs="Arial"/>
        </w:rPr>
        <w:t>:</w:t>
      </w:r>
      <w:sdt>
        <w:sdtPr>
          <w:rPr>
            <w:rFonts w:cs="Arial"/>
          </w:rPr>
          <w:id w:val="1498309384"/>
          <w:placeholder>
            <w:docPart w:val="34EA21CDFC514EA4A46DE7AC53C03196"/>
          </w:placeholder>
          <w:showingPlcHdr/>
          <w:text/>
        </w:sdtPr>
        <w:sdtEndPr/>
        <w:sdtContent>
          <w:r w:rsidR="001B2C9E" w:rsidRPr="00AD688A">
            <w:rPr>
              <w:rStyle w:val="Platzhaltertext"/>
            </w:rPr>
            <w:t>Klicken oder tippen Sie hier, um Text einzugeben.</w:t>
          </w:r>
        </w:sdtContent>
      </w:sdt>
      <w:permEnd w:id="898782501"/>
    </w:p>
    <w:p w14:paraId="67E8B84C" w14:textId="08097B1E" w:rsidR="00174DED" w:rsidRPr="006371DE" w:rsidRDefault="00174DED" w:rsidP="00174DED">
      <w:pPr>
        <w:rPr>
          <w:rFonts w:cs="Arial"/>
        </w:rPr>
      </w:pPr>
      <w:r w:rsidRPr="006371DE">
        <w:rPr>
          <w:rFonts w:cs="Arial"/>
        </w:rPr>
        <w:t>Telefonnummer</w:t>
      </w:r>
      <w:r w:rsidR="008E1AAD">
        <w:rPr>
          <w:rFonts w:cs="Arial"/>
        </w:rPr>
        <w:t>:</w:t>
      </w:r>
      <w:sdt>
        <w:sdtPr>
          <w:rPr>
            <w:rFonts w:cs="Arial"/>
          </w:rPr>
          <w:id w:val="-1158304441"/>
          <w:placeholder>
            <w:docPart w:val="4BC3EE04981340C9BD75D001EA7AB32E"/>
          </w:placeholder>
          <w:showingPlcHdr/>
        </w:sdtPr>
        <w:sdtEndPr/>
        <w:sdtContent>
          <w:permStart w:id="299381913" w:edGrp="everyone"/>
          <w:r w:rsidR="008E1AAD" w:rsidRPr="00AD688A">
            <w:rPr>
              <w:rStyle w:val="Platzhaltertext"/>
            </w:rPr>
            <w:t>Klicken oder tippen Sie hier, um Text einzugeben.</w:t>
          </w:r>
          <w:permEnd w:id="299381913"/>
        </w:sdtContent>
      </w:sdt>
    </w:p>
    <w:p w14:paraId="65F31E23" w14:textId="4D0FFA39" w:rsidR="00174DED" w:rsidRPr="006371DE" w:rsidRDefault="008E1AAD" w:rsidP="00174DED">
      <w:pPr>
        <w:rPr>
          <w:rFonts w:cs="Arial"/>
        </w:rPr>
      </w:pPr>
      <w:r>
        <w:rPr>
          <w:rFonts w:cs="Arial"/>
        </w:rPr>
        <w:t>E-Mail:</w:t>
      </w:r>
      <w:sdt>
        <w:sdtPr>
          <w:rPr>
            <w:rFonts w:cs="Arial"/>
          </w:rPr>
          <w:id w:val="-1944904763"/>
          <w:placeholder>
            <w:docPart w:val="0B003F4803A24ABFB4ACB97A0D17E78A"/>
          </w:placeholder>
          <w:showingPlcHdr/>
          <w:text/>
        </w:sdtPr>
        <w:sdtEndPr/>
        <w:sdtContent>
          <w:r w:rsidRPr="00AD688A">
            <w:rPr>
              <w:rStyle w:val="Platzhaltertext"/>
            </w:rPr>
            <w:t>Klicken oder tippen Sie hier, um Text einzugeben.</w:t>
          </w:r>
        </w:sdtContent>
      </w:sdt>
    </w:p>
    <w:p w14:paraId="3AD81F73" w14:textId="29D1E731" w:rsidR="00174DED" w:rsidRDefault="00174DED" w:rsidP="00174DED">
      <w:pPr>
        <w:rPr>
          <w:rFonts w:cs="Arial"/>
        </w:rPr>
      </w:pPr>
      <w:r w:rsidRPr="006371DE">
        <w:rPr>
          <w:rFonts w:cs="Arial"/>
        </w:rPr>
        <w:t>Ggf. Website:</w:t>
      </w:r>
      <w:sdt>
        <w:sdtPr>
          <w:rPr>
            <w:rFonts w:cs="Arial"/>
          </w:rPr>
          <w:id w:val="-204416601"/>
          <w:placeholder>
            <w:docPart w:val="389FC2F5675647BEA8066AA9C009A922"/>
          </w:placeholder>
          <w:showingPlcHdr/>
          <w:text/>
        </w:sdtPr>
        <w:sdtEndPr/>
        <w:sdtContent>
          <w:permStart w:id="841813070" w:edGrp="everyone"/>
          <w:r w:rsidR="008E1AAD" w:rsidRPr="00AD688A">
            <w:rPr>
              <w:rStyle w:val="Platzhaltertext"/>
            </w:rPr>
            <w:t>Klicken oder tippen Sie hier, um Text einzugeben.</w:t>
          </w:r>
          <w:permEnd w:id="841813070"/>
        </w:sdtContent>
      </w:sdt>
    </w:p>
    <w:p w14:paraId="661C932D" w14:textId="77777777" w:rsidR="001917AB" w:rsidRDefault="001917AB" w:rsidP="008E1AAD">
      <w:pPr>
        <w:pStyle w:val="berschrift2"/>
      </w:pPr>
    </w:p>
    <w:p w14:paraId="7527EF7B" w14:textId="77777777" w:rsidR="001917AB" w:rsidRPr="001917AB" w:rsidRDefault="001917AB" w:rsidP="001917AB"/>
    <w:p w14:paraId="6EAB0416" w14:textId="1E5CB871" w:rsidR="000826BA" w:rsidRPr="006371DE" w:rsidRDefault="00174DED" w:rsidP="008E1AAD">
      <w:pPr>
        <w:pStyle w:val="berschrift2"/>
      </w:pPr>
      <w:r>
        <w:t>MINT-Regionen Manager*in</w:t>
      </w:r>
      <w:r w:rsidR="000826BA" w:rsidRPr="006371DE">
        <w:t xml:space="preserve">: </w:t>
      </w:r>
    </w:p>
    <w:p w14:paraId="31C8A572" w14:textId="505DCF82" w:rsidR="000826BA" w:rsidRPr="006371DE" w:rsidRDefault="000826BA" w:rsidP="000826BA">
      <w:pPr>
        <w:rPr>
          <w:rFonts w:cs="Arial"/>
        </w:rPr>
      </w:pPr>
      <w:r w:rsidRPr="006371DE">
        <w:rPr>
          <w:rFonts w:cs="Arial"/>
        </w:rPr>
        <w:t>Bezeichnung der Institution/Verein/Schule/Gemeinde/Unternehmen etc.</w:t>
      </w:r>
      <w:r w:rsidR="008E1AAD">
        <w:rPr>
          <w:rFonts w:cs="Arial"/>
        </w:rPr>
        <w:t>:</w:t>
      </w:r>
      <w:permStart w:id="2106552824" w:edGrp="everyone"/>
      <w:sdt>
        <w:sdtPr>
          <w:rPr>
            <w:rFonts w:cs="Arial"/>
          </w:rPr>
          <w:id w:val="-1048831442"/>
          <w:placeholder>
            <w:docPart w:val="D643094BFFF34854B44ADADD6BD8ED16"/>
          </w:placeholder>
          <w:showingPlcHdr/>
          <w:text/>
        </w:sdtPr>
        <w:sdtEndPr/>
        <w:sdtContent>
          <w:r w:rsidR="008E1AAD" w:rsidRPr="00AD688A">
            <w:rPr>
              <w:rStyle w:val="Platzhaltertext"/>
            </w:rPr>
            <w:t>Klicken oder tippen Sie hier, um Text einzugeben.</w:t>
          </w:r>
        </w:sdtContent>
      </w:sdt>
    </w:p>
    <w:permEnd w:id="2106552824"/>
    <w:p w14:paraId="797FDE27" w14:textId="5FC80AF4" w:rsidR="000826BA" w:rsidRPr="006371DE" w:rsidRDefault="000826BA" w:rsidP="000826BA">
      <w:pPr>
        <w:rPr>
          <w:rFonts w:cs="Arial"/>
        </w:rPr>
      </w:pPr>
      <w:r w:rsidRPr="006371DE">
        <w:rPr>
          <w:rFonts w:cs="Arial"/>
        </w:rPr>
        <w:t>Adresse</w:t>
      </w:r>
      <w:r w:rsidR="008E1AAD">
        <w:rPr>
          <w:rFonts w:cs="Arial"/>
        </w:rPr>
        <w:t>:</w:t>
      </w:r>
      <w:sdt>
        <w:sdtPr>
          <w:rPr>
            <w:rFonts w:cs="Arial"/>
          </w:rPr>
          <w:id w:val="-290521947"/>
          <w:placeholder>
            <w:docPart w:val="441E2DBBE7BD4EAEA00D128F29FAA222"/>
          </w:placeholder>
          <w:showingPlcHdr/>
          <w:text/>
        </w:sdtPr>
        <w:sdtEndPr/>
        <w:sdtContent>
          <w:permStart w:id="630458151" w:edGrp="everyone"/>
          <w:r w:rsidR="008E1AAD" w:rsidRPr="00AD688A">
            <w:rPr>
              <w:rStyle w:val="Platzhaltertext"/>
            </w:rPr>
            <w:t>Klicken oder tippen Sie hier, um Text einzugeben.</w:t>
          </w:r>
          <w:permEnd w:id="630458151"/>
        </w:sdtContent>
      </w:sdt>
    </w:p>
    <w:p w14:paraId="357F64D6" w14:textId="715F39E8" w:rsidR="001B2C9E" w:rsidRDefault="000826BA" w:rsidP="000826BA">
      <w:pPr>
        <w:rPr>
          <w:rFonts w:cs="Arial"/>
        </w:rPr>
      </w:pPr>
      <w:r w:rsidRPr="006371DE">
        <w:rPr>
          <w:rFonts w:cs="Arial"/>
        </w:rPr>
        <w:t>Name und Vorname der Ansprechperson</w:t>
      </w:r>
      <w:r w:rsidR="001B2C9E">
        <w:rPr>
          <w:rFonts w:cs="Arial"/>
        </w:rPr>
        <w:t>:</w:t>
      </w:r>
      <w:sdt>
        <w:sdtPr>
          <w:rPr>
            <w:rFonts w:cs="Arial"/>
          </w:rPr>
          <w:id w:val="692965266"/>
          <w:placeholder>
            <w:docPart w:val="112F88C4883E4F69998E3786DFFC1F56"/>
          </w:placeholder>
          <w:showingPlcHdr/>
          <w:text/>
        </w:sdtPr>
        <w:sdtEndPr/>
        <w:sdtContent>
          <w:permStart w:id="217281597" w:edGrp="everyone"/>
          <w:r w:rsidR="001B2C9E" w:rsidRPr="00AD688A">
            <w:rPr>
              <w:rStyle w:val="Platzhaltertext"/>
            </w:rPr>
            <w:t>Klicken oder tippen Sie hier, um Text einzugeben.</w:t>
          </w:r>
          <w:permEnd w:id="217281597"/>
        </w:sdtContent>
      </w:sdt>
    </w:p>
    <w:p w14:paraId="397A72E8" w14:textId="110CDCCD" w:rsidR="000826BA" w:rsidRPr="006371DE" w:rsidRDefault="000826BA" w:rsidP="000826BA">
      <w:pPr>
        <w:rPr>
          <w:rFonts w:cs="Arial"/>
        </w:rPr>
      </w:pPr>
      <w:r w:rsidRPr="006371DE">
        <w:rPr>
          <w:rFonts w:cs="Arial"/>
        </w:rPr>
        <w:t>Telefonnummer</w:t>
      </w:r>
      <w:r w:rsidR="008E1AAD">
        <w:rPr>
          <w:rFonts w:cs="Arial"/>
        </w:rPr>
        <w:t>:</w:t>
      </w:r>
      <w:sdt>
        <w:sdtPr>
          <w:rPr>
            <w:rFonts w:cs="Arial"/>
          </w:rPr>
          <w:id w:val="-1616518804"/>
          <w:placeholder>
            <w:docPart w:val="3D41E422A479440EA642788B817813FB"/>
          </w:placeholder>
          <w:showingPlcHdr/>
          <w:text/>
        </w:sdtPr>
        <w:sdtEndPr/>
        <w:sdtContent>
          <w:permStart w:id="860638727" w:edGrp="everyone"/>
          <w:r w:rsidR="008E1AAD" w:rsidRPr="00AD688A">
            <w:rPr>
              <w:rStyle w:val="Platzhaltertext"/>
            </w:rPr>
            <w:t>Klicken oder tippen Sie hier, um Text einzugeben.</w:t>
          </w:r>
          <w:permEnd w:id="860638727"/>
        </w:sdtContent>
      </w:sdt>
    </w:p>
    <w:p w14:paraId="2997081F" w14:textId="27006640" w:rsidR="000826BA" w:rsidRPr="006371DE" w:rsidRDefault="008E1AAD" w:rsidP="000826BA">
      <w:pPr>
        <w:rPr>
          <w:rFonts w:cs="Arial"/>
        </w:rPr>
      </w:pPr>
      <w:r>
        <w:rPr>
          <w:rFonts w:cs="Arial"/>
        </w:rPr>
        <w:t>E-Mail</w:t>
      </w:r>
      <w:permStart w:id="1569609265" w:edGrp="everyone"/>
      <w:r>
        <w:rPr>
          <w:rFonts w:cs="Arial"/>
        </w:rPr>
        <w:t>:</w:t>
      </w:r>
      <w:sdt>
        <w:sdtPr>
          <w:rPr>
            <w:rFonts w:cs="Arial"/>
          </w:rPr>
          <w:id w:val="-1705555489"/>
          <w:placeholder>
            <w:docPart w:val="9DEF6E9C5F3D4D389B2290B54367BEEA"/>
          </w:placeholder>
          <w:showingPlcHdr/>
          <w:text/>
        </w:sdtPr>
        <w:sdtEndPr/>
        <w:sdtContent>
          <w:r w:rsidRPr="00AD688A">
            <w:rPr>
              <w:rStyle w:val="Platzhaltertext"/>
            </w:rPr>
            <w:t>Klicken oder tippen Sie hier, um Text einzugeben.</w:t>
          </w:r>
        </w:sdtContent>
      </w:sdt>
      <w:permEnd w:id="1569609265"/>
    </w:p>
    <w:p w14:paraId="221F5EF0" w14:textId="7BF23A73" w:rsidR="000826BA" w:rsidRDefault="000826BA" w:rsidP="000826BA">
      <w:pPr>
        <w:rPr>
          <w:rFonts w:cs="Arial"/>
        </w:rPr>
      </w:pPr>
      <w:r w:rsidRPr="006371DE">
        <w:rPr>
          <w:rFonts w:cs="Arial"/>
        </w:rPr>
        <w:t>Ggf. Website</w:t>
      </w:r>
      <w:permStart w:id="1607432462" w:edGrp="everyone"/>
      <w:r w:rsidRPr="006371DE">
        <w:rPr>
          <w:rFonts w:cs="Arial"/>
        </w:rPr>
        <w:t>:</w:t>
      </w:r>
      <w:sdt>
        <w:sdtPr>
          <w:rPr>
            <w:rFonts w:cs="Arial"/>
          </w:rPr>
          <w:id w:val="641933085"/>
          <w:placeholder>
            <w:docPart w:val="B3476091854B4DC891288B2CA510BC10"/>
          </w:placeholder>
          <w:showingPlcHdr/>
          <w:text/>
        </w:sdtPr>
        <w:sdtEndPr/>
        <w:sdtContent>
          <w:r w:rsidR="008E1AAD" w:rsidRPr="00AD688A">
            <w:rPr>
              <w:rStyle w:val="Platzhaltertext"/>
            </w:rPr>
            <w:t>Klicken oder tippen Sie hier, um Text einzugeben.</w:t>
          </w:r>
        </w:sdtContent>
      </w:sdt>
      <w:permEnd w:id="1607432462"/>
    </w:p>
    <w:p w14:paraId="4CBB0B2E" w14:textId="77777777" w:rsidR="00174DED" w:rsidRDefault="00174DED" w:rsidP="000826BA">
      <w:pPr>
        <w:rPr>
          <w:rFonts w:cs="Arial"/>
        </w:rPr>
      </w:pPr>
    </w:p>
    <w:p w14:paraId="65ECD38B" w14:textId="77777777" w:rsidR="001917AB" w:rsidRDefault="001917AB" w:rsidP="000826BA">
      <w:pPr>
        <w:rPr>
          <w:rFonts w:cs="Arial"/>
        </w:rPr>
      </w:pPr>
    </w:p>
    <w:p w14:paraId="4207F43C" w14:textId="77777777" w:rsidR="001917AB" w:rsidRDefault="001917AB" w:rsidP="000826BA">
      <w:pPr>
        <w:rPr>
          <w:rFonts w:cs="Arial"/>
        </w:rPr>
      </w:pPr>
    </w:p>
    <w:p w14:paraId="710828EA" w14:textId="77777777" w:rsidR="001917AB" w:rsidRDefault="001917AB" w:rsidP="000826BA">
      <w:pPr>
        <w:rPr>
          <w:rFonts w:cs="Arial"/>
        </w:rPr>
      </w:pPr>
    </w:p>
    <w:p w14:paraId="37C78368" w14:textId="77777777" w:rsidR="001917AB" w:rsidRDefault="001917AB" w:rsidP="000826BA">
      <w:pPr>
        <w:rPr>
          <w:rFonts w:cs="Arial"/>
        </w:rPr>
      </w:pPr>
    </w:p>
    <w:p w14:paraId="2A388924" w14:textId="77777777" w:rsidR="00174DED" w:rsidRPr="000826BA" w:rsidRDefault="00174DED" w:rsidP="008E1AAD">
      <w:pPr>
        <w:pStyle w:val="berschrift2"/>
      </w:pPr>
      <w:r w:rsidRPr="000826BA">
        <w:lastRenderedPageBreak/>
        <w:t xml:space="preserve">Beteiligte </w:t>
      </w:r>
      <w:r>
        <w:t>Konsortialp</w:t>
      </w:r>
      <w:r w:rsidRPr="000826BA">
        <w:t>artner (mindestens zwei Unternehmen und zumindest zwei Bildungseinrichtungen mittels Letter Of Intent (Absichtserklärung)):</w:t>
      </w:r>
    </w:p>
    <w:p w14:paraId="5FFAF374" w14:textId="77777777" w:rsidR="008E1AAD" w:rsidRDefault="008E1AAD" w:rsidP="000826BA">
      <w:pPr>
        <w:rPr>
          <w:rFonts w:cs="Arial"/>
        </w:rPr>
      </w:pPr>
    </w:p>
    <w:p w14:paraId="6DAF1899" w14:textId="2C020B66" w:rsidR="001917AB" w:rsidRPr="006371DE" w:rsidRDefault="001917AB" w:rsidP="001917AB">
      <w:pPr>
        <w:rPr>
          <w:rFonts w:cs="Arial"/>
        </w:rPr>
      </w:pPr>
      <w:r w:rsidRPr="006371DE">
        <w:rPr>
          <w:rFonts w:cs="Arial"/>
        </w:rPr>
        <w:t xml:space="preserve">Bezeichnung </w:t>
      </w:r>
      <w:r>
        <w:rPr>
          <w:rFonts w:cs="Arial"/>
        </w:rPr>
        <w:t>des Unternehmens:</w:t>
      </w:r>
      <w:sdt>
        <w:sdtPr>
          <w:rPr>
            <w:rFonts w:cs="Arial"/>
          </w:rPr>
          <w:id w:val="-1535648804"/>
          <w:placeholder>
            <w:docPart w:val="D2495265A06949C5ADBA821188224F30"/>
          </w:placeholder>
          <w:showingPlcHdr/>
          <w:text/>
        </w:sdtPr>
        <w:sdtEndPr/>
        <w:sdtContent>
          <w:permStart w:id="891647588" w:edGrp="everyone"/>
          <w:r w:rsidRPr="00AD688A">
            <w:rPr>
              <w:rStyle w:val="Platzhaltertext"/>
            </w:rPr>
            <w:t>Klicken oder tippen Sie hier, um Text einzugeben.</w:t>
          </w:r>
          <w:permEnd w:id="891647588"/>
        </w:sdtContent>
      </w:sdt>
    </w:p>
    <w:p w14:paraId="714FA7BB" w14:textId="77777777" w:rsidR="001917AB" w:rsidRPr="006371DE" w:rsidRDefault="001917AB" w:rsidP="001917AB">
      <w:pPr>
        <w:rPr>
          <w:rFonts w:cs="Arial"/>
        </w:rPr>
      </w:pPr>
      <w:r w:rsidRPr="006371DE">
        <w:rPr>
          <w:rFonts w:cs="Arial"/>
        </w:rPr>
        <w:t>Adresse</w:t>
      </w:r>
      <w:r>
        <w:rPr>
          <w:rFonts w:cs="Arial"/>
        </w:rPr>
        <w:t>:</w:t>
      </w:r>
      <w:sdt>
        <w:sdtPr>
          <w:rPr>
            <w:rFonts w:cs="Arial"/>
          </w:rPr>
          <w:id w:val="-403535037"/>
          <w:placeholder>
            <w:docPart w:val="A915B336A54C4DCC99B90929680B9D5A"/>
          </w:placeholder>
          <w:showingPlcHdr/>
          <w:text/>
        </w:sdtPr>
        <w:sdtEndPr/>
        <w:sdtContent>
          <w:permStart w:id="632045856" w:edGrp="everyone"/>
          <w:r w:rsidRPr="00AD688A">
            <w:rPr>
              <w:rStyle w:val="Platzhaltertext"/>
            </w:rPr>
            <w:t>Klicken oder tippen Sie hier, um Text einzugeben.</w:t>
          </w:r>
          <w:permEnd w:id="632045856"/>
        </w:sdtContent>
      </w:sdt>
    </w:p>
    <w:p w14:paraId="17E29E68" w14:textId="77777777" w:rsidR="001917AB" w:rsidRDefault="001917AB" w:rsidP="001917AB">
      <w:pPr>
        <w:rPr>
          <w:rFonts w:cs="Arial"/>
        </w:rPr>
      </w:pPr>
      <w:r w:rsidRPr="006371DE">
        <w:rPr>
          <w:rFonts w:cs="Arial"/>
        </w:rPr>
        <w:t>Name und Vorname der Ansprechperson</w:t>
      </w:r>
      <w:r>
        <w:rPr>
          <w:rFonts w:cs="Arial"/>
        </w:rPr>
        <w:t>:</w:t>
      </w:r>
      <w:sdt>
        <w:sdtPr>
          <w:rPr>
            <w:rFonts w:cs="Arial"/>
          </w:rPr>
          <w:id w:val="-105201728"/>
          <w:placeholder>
            <w:docPart w:val="098357B1D1D64C9CBB606BB16C2C556C"/>
          </w:placeholder>
          <w:showingPlcHdr/>
          <w:text/>
        </w:sdtPr>
        <w:sdtEndPr/>
        <w:sdtContent>
          <w:permStart w:id="1854891237" w:edGrp="everyone"/>
          <w:r w:rsidRPr="00AD688A">
            <w:rPr>
              <w:rStyle w:val="Platzhaltertext"/>
            </w:rPr>
            <w:t>Klicken oder tippen Sie hier, um Text einzugeben.</w:t>
          </w:r>
          <w:permEnd w:id="1854891237"/>
        </w:sdtContent>
      </w:sdt>
    </w:p>
    <w:p w14:paraId="6BE3BDCA" w14:textId="77777777" w:rsidR="001917AB" w:rsidRPr="006371DE" w:rsidRDefault="001917AB" w:rsidP="001917AB">
      <w:pPr>
        <w:rPr>
          <w:rFonts w:cs="Arial"/>
        </w:rPr>
      </w:pPr>
      <w:r w:rsidRPr="006371DE">
        <w:rPr>
          <w:rFonts w:cs="Arial"/>
        </w:rPr>
        <w:t>Telefonnummer</w:t>
      </w:r>
      <w:r>
        <w:rPr>
          <w:rFonts w:cs="Arial"/>
        </w:rPr>
        <w:t>:</w:t>
      </w:r>
      <w:sdt>
        <w:sdtPr>
          <w:rPr>
            <w:rFonts w:cs="Arial"/>
          </w:rPr>
          <w:id w:val="-1891793444"/>
          <w:placeholder>
            <w:docPart w:val="964BF9EF6120491CAE737E012C6B8537"/>
          </w:placeholder>
          <w:showingPlcHdr/>
          <w:text/>
        </w:sdtPr>
        <w:sdtEndPr/>
        <w:sdtContent>
          <w:permStart w:id="1544252305" w:edGrp="everyone"/>
          <w:r w:rsidRPr="00AD688A">
            <w:rPr>
              <w:rStyle w:val="Platzhaltertext"/>
            </w:rPr>
            <w:t>Klicken oder tippen Sie hier, um Text einzugeben.</w:t>
          </w:r>
          <w:permEnd w:id="1544252305"/>
        </w:sdtContent>
      </w:sdt>
    </w:p>
    <w:p w14:paraId="1AF4EF90" w14:textId="77777777" w:rsidR="001917AB" w:rsidRPr="006371DE" w:rsidRDefault="001917AB" w:rsidP="001917AB">
      <w:pPr>
        <w:rPr>
          <w:rFonts w:cs="Arial"/>
        </w:rPr>
      </w:pPr>
      <w:r>
        <w:rPr>
          <w:rFonts w:cs="Arial"/>
        </w:rPr>
        <w:t>E-Mail:</w:t>
      </w:r>
      <w:sdt>
        <w:sdtPr>
          <w:rPr>
            <w:rFonts w:cs="Arial"/>
          </w:rPr>
          <w:id w:val="-1664923482"/>
          <w:placeholder>
            <w:docPart w:val="FBF91B45CC34467D97315AD4FCE61FA3"/>
          </w:placeholder>
          <w:showingPlcHdr/>
          <w:text/>
        </w:sdtPr>
        <w:sdtEndPr/>
        <w:sdtContent>
          <w:permStart w:id="784679514" w:edGrp="everyone"/>
          <w:r w:rsidRPr="00AD688A">
            <w:rPr>
              <w:rStyle w:val="Platzhaltertext"/>
            </w:rPr>
            <w:t>Klicken oder tippen Sie hier, um Text einzugeben.</w:t>
          </w:r>
          <w:permEnd w:id="784679514"/>
        </w:sdtContent>
      </w:sdt>
    </w:p>
    <w:p w14:paraId="4197207C" w14:textId="77777777" w:rsidR="001917AB" w:rsidRDefault="001917AB" w:rsidP="001917AB">
      <w:pPr>
        <w:rPr>
          <w:rFonts w:cs="Arial"/>
        </w:rPr>
      </w:pPr>
      <w:r w:rsidRPr="006371DE">
        <w:rPr>
          <w:rFonts w:cs="Arial"/>
        </w:rPr>
        <w:t>Ggf. Website:</w:t>
      </w:r>
      <w:sdt>
        <w:sdtPr>
          <w:rPr>
            <w:rFonts w:cs="Arial"/>
          </w:rPr>
          <w:id w:val="1476255638"/>
          <w:placeholder>
            <w:docPart w:val="BABF2C0CFAAF42CC8F95901274740087"/>
          </w:placeholder>
          <w:showingPlcHdr/>
          <w:text/>
        </w:sdtPr>
        <w:sdtEndPr/>
        <w:sdtContent>
          <w:permStart w:id="1911756817" w:edGrp="everyone"/>
          <w:r w:rsidRPr="00AD688A">
            <w:rPr>
              <w:rStyle w:val="Platzhaltertext"/>
            </w:rPr>
            <w:t>Klicken oder tippen Sie hier, um Text einzugeben.</w:t>
          </w:r>
          <w:permEnd w:id="1911756817"/>
        </w:sdtContent>
      </w:sdt>
    </w:p>
    <w:p w14:paraId="00447F77" w14:textId="77777777" w:rsidR="001917AB" w:rsidRDefault="001917AB" w:rsidP="001917AB">
      <w:pPr>
        <w:rPr>
          <w:rFonts w:cs="Arial"/>
        </w:rPr>
      </w:pPr>
    </w:p>
    <w:p w14:paraId="05DD51B9" w14:textId="77777777" w:rsidR="001917AB" w:rsidRDefault="001917AB" w:rsidP="001917AB">
      <w:pPr>
        <w:rPr>
          <w:rFonts w:cs="Arial"/>
        </w:rPr>
      </w:pPr>
    </w:p>
    <w:p w14:paraId="00C1D8D9" w14:textId="7C08FFA6" w:rsidR="001917AB" w:rsidRPr="006371DE" w:rsidRDefault="001917AB" w:rsidP="001917AB">
      <w:pPr>
        <w:rPr>
          <w:rFonts w:cs="Arial"/>
        </w:rPr>
      </w:pPr>
      <w:r w:rsidRPr="006371DE">
        <w:rPr>
          <w:rFonts w:cs="Arial"/>
        </w:rPr>
        <w:t xml:space="preserve">Bezeichnung </w:t>
      </w:r>
      <w:r>
        <w:rPr>
          <w:rFonts w:cs="Arial"/>
        </w:rPr>
        <w:t>des Unternehmens:</w:t>
      </w:r>
      <w:sdt>
        <w:sdtPr>
          <w:rPr>
            <w:rFonts w:cs="Arial"/>
          </w:rPr>
          <w:id w:val="-792367107"/>
          <w:placeholder>
            <w:docPart w:val="266ED20FE28B4E11B8DAB786014114DF"/>
          </w:placeholder>
          <w:showingPlcHdr/>
          <w:text/>
        </w:sdtPr>
        <w:sdtEndPr/>
        <w:sdtContent>
          <w:permStart w:id="877201112" w:edGrp="everyone"/>
          <w:r w:rsidRPr="00AD688A">
            <w:rPr>
              <w:rStyle w:val="Platzhaltertext"/>
            </w:rPr>
            <w:t>Klicken oder tippen Sie hier, um Text einzugeben.</w:t>
          </w:r>
          <w:permEnd w:id="877201112"/>
        </w:sdtContent>
      </w:sdt>
    </w:p>
    <w:p w14:paraId="27A8AEF6" w14:textId="77777777" w:rsidR="001917AB" w:rsidRPr="006371DE" w:rsidRDefault="001917AB" w:rsidP="001917AB">
      <w:pPr>
        <w:rPr>
          <w:rFonts w:cs="Arial"/>
        </w:rPr>
      </w:pPr>
      <w:r w:rsidRPr="006371DE">
        <w:rPr>
          <w:rFonts w:cs="Arial"/>
        </w:rPr>
        <w:t>Adresse</w:t>
      </w:r>
      <w:r>
        <w:rPr>
          <w:rFonts w:cs="Arial"/>
        </w:rPr>
        <w:t>:</w:t>
      </w:r>
      <w:sdt>
        <w:sdtPr>
          <w:rPr>
            <w:rFonts w:cs="Arial"/>
          </w:rPr>
          <w:id w:val="-1447000674"/>
          <w:placeholder>
            <w:docPart w:val="345987CBD5E74E9E8357376CD238F25F"/>
          </w:placeholder>
          <w:showingPlcHdr/>
          <w:text/>
        </w:sdtPr>
        <w:sdtEndPr/>
        <w:sdtContent>
          <w:permStart w:id="609559758" w:edGrp="everyone"/>
          <w:r w:rsidRPr="00AD688A">
            <w:rPr>
              <w:rStyle w:val="Platzhaltertext"/>
            </w:rPr>
            <w:t>Klicken oder tippen Sie hier, um Text einzugeben.</w:t>
          </w:r>
          <w:permEnd w:id="609559758"/>
        </w:sdtContent>
      </w:sdt>
    </w:p>
    <w:p w14:paraId="0D4CDAB4" w14:textId="77777777" w:rsidR="001917AB" w:rsidRDefault="001917AB" w:rsidP="001917AB">
      <w:pPr>
        <w:rPr>
          <w:rFonts w:cs="Arial"/>
        </w:rPr>
      </w:pPr>
      <w:r w:rsidRPr="006371DE">
        <w:rPr>
          <w:rFonts w:cs="Arial"/>
        </w:rPr>
        <w:t>Name und Vorname der Ansprechperson</w:t>
      </w:r>
      <w:r>
        <w:rPr>
          <w:rFonts w:cs="Arial"/>
        </w:rPr>
        <w:t>:</w:t>
      </w:r>
      <w:sdt>
        <w:sdtPr>
          <w:rPr>
            <w:rFonts w:cs="Arial"/>
          </w:rPr>
          <w:id w:val="1491676334"/>
          <w:placeholder>
            <w:docPart w:val="23447E513C59446CBD3A11CE7263A754"/>
          </w:placeholder>
          <w:showingPlcHdr/>
          <w:text/>
        </w:sdtPr>
        <w:sdtEndPr/>
        <w:sdtContent>
          <w:permStart w:id="275062095" w:edGrp="everyone"/>
          <w:r w:rsidRPr="00AD688A">
            <w:rPr>
              <w:rStyle w:val="Platzhaltertext"/>
            </w:rPr>
            <w:t>Klicken oder tippen Sie hier, um Text einzugeben.</w:t>
          </w:r>
          <w:permEnd w:id="275062095"/>
        </w:sdtContent>
      </w:sdt>
    </w:p>
    <w:p w14:paraId="586EE75F" w14:textId="77777777" w:rsidR="001917AB" w:rsidRPr="006371DE" w:rsidRDefault="001917AB" w:rsidP="001917AB">
      <w:pPr>
        <w:rPr>
          <w:rFonts w:cs="Arial"/>
        </w:rPr>
      </w:pPr>
      <w:r w:rsidRPr="006371DE">
        <w:rPr>
          <w:rFonts w:cs="Arial"/>
        </w:rPr>
        <w:t>Telefonnummer</w:t>
      </w:r>
      <w:r>
        <w:rPr>
          <w:rFonts w:cs="Arial"/>
        </w:rPr>
        <w:t>:</w:t>
      </w:r>
      <w:sdt>
        <w:sdtPr>
          <w:rPr>
            <w:rFonts w:cs="Arial"/>
          </w:rPr>
          <w:id w:val="1533919273"/>
          <w:placeholder>
            <w:docPart w:val="16637F3503E04A0AB5100C89E2585F47"/>
          </w:placeholder>
          <w:showingPlcHdr/>
          <w:text/>
        </w:sdtPr>
        <w:sdtEndPr/>
        <w:sdtContent>
          <w:permStart w:id="768546324" w:edGrp="everyone"/>
          <w:r w:rsidRPr="00AD688A">
            <w:rPr>
              <w:rStyle w:val="Platzhaltertext"/>
            </w:rPr>
            <w:t>Klicken oder tippen Sie hier, um Text einzugeben.</w:t>
          </w:r>
          <w:permEnd w:id="768546324"/>
        </w:sdtContent>
      </w:sdt>
    </w:p>
    <w:p w14:paraId="31AEFDA5" w14:textId="77777777" w:rsidR="001917AB" w:rsidRPr="006371DE" w:rsidRDefault="001917AB" w:rsidP="001917AB">
      <w:pPr>
        <w:rPr>
          <w:rFonts w:cs="Arial"/>
        </w:rPr>
      </w:pPr>
      <w:r>
        <w:rPr>
          <w:rFonts w:cs="Arial"/>
        </w:rPr>
        <w:t>E-Mail:</w:t>
      </w:r>
      <w:sdt>
        <w:sdtPr>
          <w:rPr>
            <w:rFonts w:cs="Arial"/>
          </w:rPr>
          <w:id w:val="1373727882"/>
          <w:placeholder>
            <w:docPart w:val="15D6B12B076A432BB2D72FBFDD5074F3"/>
          </w:placeholder>
          <w:showingPlcHdr/>
          <w:text/>
        </w:sdtPr>
        <w:sdtEndPr/>
        <w:sdtContent>
          <w:permStart w:id="481439844" w:edGrp="everyone"/>
          <w:r w:rsidRPr="00AD688A">
            <w:rPr>
              <w:rStyle w:val="Platzhaltertext"/>
            </w:rPr>
            <w:t>Klicken oder tippen Sie hier, um Text einzugeben.</w:t>
          </w:r>
          <w:permEnd w:id="481439844"/>
        </w:sdtContent>
      </w:sdt>
    </w:p>
    <w:p w14:paraId="214561BC" w14:textId="77777777" w:rsidR="001917AB" w:rsidRDefault="001917AB" w:rsidP="001917AB">
      <w:pPr>
        <w:rPr>
          <w:rFonts w:cs="Arial"/>
        </w:rPr>
      </w:pPr>
      <w:r w:rsidRPr="006371DE">
        <w:rPr>
          <w:rFonts w:cs="Arial"/>
        </w:rPr>
        <w:t>Ggf. Website:</w:t>
      </w:r>
      <w:permStart w:id="2090143841" w:edGrp="everyone"/>
      <w:sdt>
        <w:sdtPr>
          <w:rPr>
            <w:rFonts w:cs="Arial"/>
          </w:rPr>
          <w:id w:val="827331147"/>
          <w:placeholder>
            <w:docPart w:val="11E191781D9E4015A56AB34235D272BF"/>
          </w:placeholder>
          <w:showingPlcHdr/>
          <w:text/>
        </w:sdtPr>
        <w:sdtEndPr/>
        <w:sdtContent>
          <w:r w:rsidRPr="00AD688A">
            <w:rPr>
              <w:rStyle w:val="Platzhaltertext"/>
            </w:rPr>
            <w:t>Klicken oder tippen Sie hier, um Text einzugeben.</w:t>
          </w:r>
        </w:sdtContent>
      </w:sdt>
      <w:permEnd w:id="2090143841"/>
    </w:p>
    <w:p w14:paraId="06D270C1" w14:textId="77777777" w:rsidR="001917AB" w:rsidRDefault="001917AB" w:rsidP="000826BA">
      <w:pPr>
        <w:rPr>
          <w:rFonts w:cs="Arial"/>
        </w:rPr>
      </w:pPr>
    </w:p>
    <w:p w14:paraId="69F3C346" w14:textId="77777777" w:rsidR="001917AB" w:rsidRDefault="001917AB" w:rsidP="000826BA">
      <w:pPr>
        <w:rPr>
          <w:rFonts w:cs="Arial"/>
        </w:rPr>
      </w:pPr>
    </w:p>
    <w:p w14:paraId="58CC3329" w14:textId="64352535" w:rsidR="001917AB" w:rsidRPr="006371DE" w:rsidRDefault="001917AB" w:rsidP="001917AB">
      <w:pPr>
        <w:rPr>
          <w:rFonts w:cs="Arial"/>
        </w:rPr>
      </w:pPr>
      <w:r w:rsidRPr="006371DE">
        <w:rPr>
          <w:rFonts w:cs="Arial"/>
        </w:rPr>
        <w:t xml:space="preserve">Bezeichnung </w:t>
      </w:r>
      <w:r>
        <w:rPr>
          <w:rFonts w:cs="Arial"/>
        </w:rPr>
        <w:t>der Bildungseinrichtung:</w:t>
      </w:r>
      <w:sdt>
        <w:sdtPr>
          <w:rPr>
            <w:rFonts w:cs="Arial"/>
          </w:rPr>
          <w:id w:val="-598325632"/>
          <w:placeholder>
            <w:docPart w:val="F890C457DD1E42EDA269A1A9C05A7E49"/>
          </w:placeholder>
          <w:showingPlcHdr/>
          <w:text/>
        </w:sdtPr>
        <w:sdtEndPr/>
        <w:sdtContent>
          <w:permStart w:id="1067218159" w:edGrp="everyone"/>
          <w:r w:rsidRPr="00AD688A">
            <w:rPr>
              <w:rStyle w:val="Platzhaltertext"/>
            </w:rPr>
            <w:t>Klicken oder tippen Sie hier, um Text einzugeben.</w:t>
          </w:r>
          <w:permEnd w:id="1067218159"/>
        </w:sdtContent>
      </w:sdt>
    </w:p>
    <w:p w14:paraId="2CD38D3A" w14:textId="77777777" w:rsidR="001917AB" w:rsidRPr="006371DE" w:rsidRDefault="001917AB" w:rsidP="001917AB">
      <w:pPr>
        <w:rPr>
          <w:rFonts w:cs="Arial"/>
        </w:rPr>
      </w:pPr>
      <w:r w:rsidRPr="006371DE">
        <w:rPr>
          <w:rFonts w:cs="Arial"/>
        </w:rPr>
        <w:t>Adresse</w:t>
      </w:r>
      <w:r>
        <w:rPr>
          <w:rFonts w:cs="Arial"/>
        </w:rPr>
        <w:t>:</w:t>
      </w:r>
      <w:sdt>
        <w:sdtPr>
          <w:rPr>
            <w:rFonts w:cs="Arial"/>
          </w:rPr>
          <w:id w:val="-549304949"/>
          <w:placeholder>
            <w:docPart w:val="A2A61C759B3340849790D4C6539605C5"/>
          </w:placeholder>
          <w:showingPlcHdr/>
          <w:text/>
        </w:sdtPr>
        <w:sdtEndPr/>
        <w:sdtContent>
          <w:permStart w:id="1801850859" w:edGrp="everyone"/>
          <w:r w:rsidRPr="00AD688A">
            <w:rPr>
              <w:rStyle w:val="Platzhaltertext"/>
            </w:rPr>
            <w:t>Klicken oder tippen Sie hier, um Text einzugeben.</w:t>
          </w:r>
          <w:permEnd w:id="1801850859"/>
        </w:sdtContent>
      </w:sdt>
    </w:p>
    <w:p w14:paraId="4ADDC209" w14:textId="77777777" w:rsidR="001917AB" w:rsidRDefault="001917AB" w:rsidP="001917AB">
      <w:pPr>
        <w:rPr>
          <w:rFonts w:cs="Arial"/>
        </w:rPr>
      </w:pPr>
      <w:r w:rsidRPr="006371DE">
        <w:rPr>
          <w:rFonts w:cs="Arial"/>
        </w:rPr>
        <w:t>Name und Vorname der Ansprechperson</w:t>
      </w:r>
      <w:permStart w:id="782507390" w:edGrp="everyone"/>
      <w:r>
        <w:rPr>
          <w:rFonts w:cs="Arial"/>
        </w:rPr>
        <w:t>:</w:t>
      </w:r>
      <w:sdt>
        <w:sdtPr>
          <w:rPr>
            <w:rFonts w:cs="Arial"/>
          </w:rPr>
          <w:id w:val="1222633955"/>
          <w:placeholder>
            <w:docPart w:val="DD9181598FD64DFFBDCDE3A813CC6EAE"/>
          </w:placeholder>
          <w:showingPlcHdr/>
          <w:text/>
        </w:sdtPr>
        <w:sdtEndPr/>
        <w:sdtContent>
          <w:r w:rsidRPr="00AD688A">
            <w:rPr>
              <w:rStyle w:val="Platzhaltertext"/>
            </w:rPr>
            <w:t>Klicken oder tippen Sie hier, um Text einzugeben.</w:t>
          </w:r>
        </w:sdtContent>
      </w:sdt>
      <w:permEnd w:id="782507390"/>
    </w:p>
    <w:p w14:paraId="3869B68D" w14:textId="77777777" w:rsidR="001917AB" w:rsidRPr="006371DE" w:rsidRDefault="001917AB" w:rsidP="001917AB">
      <w:pPr>
        <w:rPr>
          <w:rFonts w:cs="Arial"/>
        </w:rPr>
      </w:pPr>
      <w:r w:rsidRPr="006371DE">
        <w:rPr>
          <w:rFonts w:cs="Arial"/>
        </w:rPr>
        <w:t>Telefonnummer</w:t>
      </w:r>
      <w:r>
        <w:rPr>
          <w:rFonts w:cs="Arial"/>
        </w:rPr>
        <w:t>:</w:t>
      </w:r>
      <w:sdt>
        <w:sdtPr>
          <w:rPr>
            <w:rFonts w:cs="Arial"/>
          </w:rPr>
          <w:id w:val="398951384"/>
          <w:placeholder>
            <w:docPart w:val="254AFE36A05947629214061F03B804E2"/>
          </w:placeholder>
          <w:showingPlcHdr/>
          <w:text/>
        </w:sdtPr>
        <w:sdtEndPr/>
        <w:sdtContent>
          <w:permStart w:id="1834959131" w:edGrp="everyone"/>
          <w:r w:rsidRPr="00AD688A">
            <w:rPr>
              <w:rStyle w:val="Platzhaltertext"/>
            </w:rPr>
            <w:t>Klicken oder tippen Sie hier, um Text einzugeben.</w:t>
          </w:r>
          <w:permEnd w:id="1834959131"/>
        </w:sdtContent>
      </w:sdt>
    </w:p>
    <w:p w14:paraId="4A8D0C8C" w14:textId="77777777" w:rsidR="001917AB" w:rsidRPr="006371DE" w:rsidRDefault="001917AB" w:rsidP="001917AB">
      <w:pPr>
        <w:rPr>
          <w:rFonts w:cs="Arial"/>
        </w:rPr>
      </w:pPr>
      <w:r>
        <w:rPr>
          <w:rFonts w:cs="Arial"/>
        </w:rPr>
        <w:t>E-Mail:</w:t>
      </w:r>
      <w:sdt>
        <w:sdtPr>
          <w:rPr>
            <w:rFonts w:cs="Arial"/>
          </w:rPr>
          <w:id w:val="1499231250"/>
          <w:placeholder>
            <w:docPart w:val="82EBC3DB0BFF45438F6277112C7CF70C"/>
          </w:placeholder>
          <w:showingPlcHdr/>
          <w:text/>
        </w:sdtPr>
        <w:sdtEndPr/>
        <w:sdtContent>
          <w:permStart w:id="559183974" w:edGrp="everyone"/>
          <w:r w:rsidRPr="00AD688A">
            <w:rPr>
              <w:rStyle w:val="Platzhaltertext"/>
            </w:rPr>
            <w:t>Klicken oder tippen Sie hier, um Text einzugeben.</w:t>
          </w:r>
          <w:permEnd w:id="559183974"/>
        </w:sdtContent>
      </w:sdt>
    </w:p>
    <w:p w14:paraId="20274216" w14:textId="77777777" w:rsidR="001917AB" w:rsidRDefault="001917AB" w:rsidP="001917AB">
      <w:pPr>
        <w:rPr>
          <w:rFonts w:cs="Arial"/>
        </w:rPr>
      </w:pPr>
      <w:r w:rsidRPr="006371DE">
        <w:rPr>
          <w:rFonts w:cs="Arial"/>
        </w:rPr>
        <w:t>Ggf. Website:</w:t>
      </w:r>
      <w:sdt>
        <w:sdtPr>
          <w:rPr>
            <w:rFonts w:cs="Arial"/>
          </w:rPr>
          <w:id w:val="1138305303"/>
          <w:placeholder>
            <w:docPart w:val="D5FDD7CD8001465F975B730E0CF1D9FD"/>
          </w:placeholder>
          <w:showingPlcHdr/>
          <w:text/>
        </w:sdtPr>
        <w:sdtEndPr/>
        <w:sdtContent>
          <w:permStart w:id="567345432" w:edGrp="everyone"/>
          <w:r w:rsidRPr="00AD688A">
            <w:rPr>
              <w:rStyle w:val="Platzhaltertext"/>
            </w:rPr>
            <w:t>Klicken oder tippen Sie hier, um Text einzugeben.</w:t>
          </w:r>
          <w:permEnd w:id="567345432"/>
        </w:sdtContent>
      </w:sdt>
    </w:p>
    <w:p w14:paraId="6CC21EFE" w14:textId="77777777" w:rsidR="001917AB" w:rsidRDefault="001917AB" w:rsidP="000826BA">
      <w:pPr>
        <w:rPr>
          <w:rFonts w:cs="Arial"/>
        </w:rPr>
      </w:pPr>
    </w:p>
    <w:p w14:paraId="13296171" w14:textId="77777777" w:rsidR="001917AB" w:rsidRDefault="001917AB" w:rsidP="000826BA">
      <w:pPr>
        <w:rPr>
          <w:rFonts w:cs="Arial"/>
        </w:rPr>
      </w:pPr>
    </w:p>
    <w:p w14:paraId="2D93FE78" w14:textId="77777777" w:rsidR="001917AB" w:rsidRPr="006371DE" w:rsidRDefault="001917AB" w:rsidP="001917AB">
      <w:pPr>
        <w:rPr>
          <w:rFonts w:cs="Arial"/>
        </w:rPr>
      </w:pPr>
      <w:r w:rsidRPr="006371DE">
        <w:rPr>
          <w:rFonts w:cs="Arial"/>
        </w:rPr>
        <w:t xml:space="preserve">Bezeichnung </w:t>
      </w:r>
      <w:r>
        <w:rPr>
          <w:rFonts w:cs="Arial"/>
        </w:rPr>
        <w:t>der Bildungseinrichtung:</w:t>
      </w:r>
      <w:sdt>
        <w:sdtPr>
          <w:rPr>
            <w:rFonts w:cs="Arial"/>
          </w:rPr>
          <w:id w:val="1248618550"/>
          <w:placeholder>
            <w:docPart w:val="5FE9EA7CD55844229F0CF73E446056DD"/>
          </w:placeholder>
          <w:showingPlcHdr/>
          <w:text/>
        </w:sdtPr>
        <w:sdtEndPr/>
        <w:sdtContent>
          <w:permStart w:id="364847523" w:edGrp="everyone"/>
          <w:r w:rsidRPr="00AD688A">
            <w:rPr>
              <w:rStyle w:val="Platzhaltertext"/>
            </w:rPr>
            <w:t>Klicken oder tippen Sie hier, um Text einzugeben.</w:t>
          </w:r>
          <w:permEnd w:id="364847523"/>
        </w:sdtContent>
      </w:sdt>
    </w:p>
    <w:p w14:paraId="21961358" w14:textId="77777777" w:rsidR="001917AB" w:rsidRPr="006371DE" w:rsidRDefault="001917AB" w:rsidP="001917AB">
      <w:pPr>
        <w:rPr>
          <w:rFonts w:cs="Arial"/>
        </w:rPr>
      </w:pPr>
      <w:r w:rsidRPr="006371DE">
        <w:rPr>
          <w:rFonts w:cs="Arial"/>
        </w:rPr>
        <w:t>Adresse</w:t>
      </w:r>
      <w:r>
        <w:rPr>
          <w:rFonts w:cs="Arial"/>
        </w:rPr>
        <w:t>:</w:t>
      </w:r>
      <w:sdt>
        <w:sdtPr>
          <w:rPr>
            <w:rFonts w:cs="Arial"/>
          </w:rPr>
          <w:id w:val="1152651018"/>
          <w:placeholder>
            <w:docPart w:val="B91DDA7C8F904E59A0F5CF16F0CB45F0"/>
          </w:placeholder>
          <w:showingPlcHdr/>
          <w:text/>
        </w:sdtPr>
        <w:sdtEndPr/>
        <w:sdtContent>
          <w:permStart w:id="1928089444" w:edGrp="everyone"/>
          <w:r w:rsidRPr="00AD688A">
            <w:rPr>
              <w:rStyle w:val="Platzhaltertext"/>
            </w:rPr>
            <w:t>Klicken oder tippen Sie hier, um Text einzugeben.</w:t>
          </w:r>
          <w:permEnd w:id="1928089444"/>
        </w:sdtContent>
      </w:sdt>
    </w:p>
    <w:p w14:paraId="1570D0F7" w14:textId="77777777" w:rsidR="001917AB" w:rsidRDefault="001917AB" w:rsidP="001917AB">
      <w:pPr>
        <w:rPr>
          <w:rFonts w:cs="Arial"/>
        </w:rPr>
      </w:pPr>
      <w:r w:rsidRPr="006371DE">
        <w:rPr>
          <w:rFonts w:cs="Arial"/>
        </w:rPr>
        <w:t>Name und Vorname der Ansprechperson</w:t>
      </w:r>
      <w:r>
        <w:rPr>
          <w:rFonts w:cs="Arial"/>
        </w:rPr>
        <w:t>:</w:t>
      </w:r>
      <w:permStart w:id="713306102" w:edGrp="everyone"/>
      <w:sdt>
        <w:sdtPr>
          <w:rPr>
            <w:rFonts w:cs="Arial"/>
          </w:rPr>
          <w:id w:val="840978056"/>
          <w:placeholder>
            <w:docPart w:val="AED6343163F4465397C2CD5CC5319B7E"/>
          </w:placeholder>
          <w:showingPlcHdr/>
          <w:text/>
        </w:sdtPr>
        <w:sdtEndPr/>
        <w:sdtContent>
          <w:r w:rsidRPr="00AD688A">
            <w:rPr>
              <w:rStyle w:val="Platzhaltertext"/>
            </w:rPr>
            <w:t>Klicken oder tippen Sie hier, um Text einzugeben.</w:t>
          </w:r>
        </w:sdtContent>
      </w:sdt>
      <w:permEnd w:id="713306102"/>
    </w:p>
    <w:p w14:paraId="240D5DD6" w14:textId="77777777" w:rsidR="001917AB" w:rsidRPr="006371DE" w:rsidRDefault="001917AB" w:rsidP="001917AB">
      <w:pPr>
        <w:rPr>
          <w:rFonts w:cs="Arial"/>
        </w:rPr>
      </w:pPr>
      <w:r w:rsidRPr="006371DE">
        <w:rPr>
          <w:rFonts w:cs="Arial"/>
        </w:rPr>
        <w:t>Telefonnummer</w:t>
      </w:r>
      <w:r>
        <w:rPr>
          <w:rFonts w:cs="Arial"/>
        </w:rPr>
        <w:t>:</w:t>
      </w:r>
      <w:sdt>
        <w:sdtPr>
          <w:rPr>
            <w:rFonts w:cs="Arial"/>
          </w:rPr>
          <w:id w:val="408660795"/>
          <w:placeholder>
            <w:docPart w:val="85389017FF72448DBEBD2031CCA10D93"/>
          </w:placeholder>
          <w:showingPlcHdr/>
          <w:text/>
        </w:sdtPr>
        <w:sdtEndPr/>
        <w:sdtContent>
          <w:permStart w:id="1122390259" w:edGrp="everyone"/>
          <w:r w:rsidRPr="00AD688A">
            <w:rPr>
              <w:rStyle w:val="Platzhaltertext"/>
            </w:rPr>
            <w:t>Klicken oder tippen Sie hier, um Text einzugeben.</w:t>
          </w:r>
          <w:permEnd w:id="1122390259"/>
        </w:sdtContent>
      </w:sdt>
    </w:p>
    <w:p w14:paraId="2FD5A6DF" w14:textId="77777777" w:rsidR="001917AB" w:rsidRPr="006371DE" w:rsidRDefault="001917AB" w:rsidP="001917AB">
      <w:pPr>
        <w:rPr>
          <w:rFonts w:cs="Arial"/>
        </w:rPr>
      </w:pPr>
      <w:r>
        <w:rPr>
          <w:rFonts w:cs="Arial"/>
        </w:rPr>
        <w:t>E-Mail</w:t>
      </w:r>
      <w:permStart w:id="757280201" w:edGrp="everyone"/>
      <w:r>
        <w:rPr>
          <w:rFonts w:cs="Arial"/>
        </w:rPr>
        <w:t>:</w:t>
      </w:r>
      <w:sdt>
        <w:sdtPr>
          <w:rPr>
            <w:rFonts w:cs="Arial"/>
          </w:rPr>
          <w:id w:val="1300729480"/>
          <w:placeholder>
            <w:docPart w:val="C9469130F3244E6EA715D45EE339A787"/>
          </w:placeholder>
          <w:showingPlcHdr/>
          <w:text/>
        </w:sdtPr>
        <w:sdtEndPr/>
        <w:sdtContent>
          <w:r w:rsidRPr="00AD688A">
            <w:rPr>
              <w:rStyle w:val="Platzhaltertext"/>
            </w:rPr>
            <w:t>Klicken oder tippen Sie hier, um Text einzugeben.</w:t>
          </w:r>
        </w:sdtContent>
      </w:sdt>
      <w:permEnd w:id="757280201"/>
    </w:p>
    <w:p w14:paraId="326F8178" w14:textId="77777777" w:rsidR="001917AB" w:rsidRDefault="001917AB" w:rsidP="001917AB">
      <w:pPr>
        <w:rPr>
          <w:rFonts w:cs="Arial"/>
        </w:rPr>
      </w:pPr>
      <w:r w:rsidRPr="006371DE">
        <w:rPr>
          <w:rFonts w:cs="Arial"/>
        </w:rPr>
        <w:t>Ggf. Website:</w:t>
      </w:r>
      <w:sdt>
        <w:sdtPr>
          <w:rPr>
            <w:rFonts w:cs="Arial"/>
          </w:rPr>
          <w:id w:val="1138219839"/>
          <w:placeholder>
            <w:docPart w:val="49C8544FC3304E51AB5A55F60FF27F6E"/>
          </w:placeholder>
          <w:showingPlcHdr/>
          <w:text/>
        </w:sdtPr>
        <w:sdtEndPr/>
        <w:sdtContent>
          <w:permStart w:id="1478103289" w:edGrp="everyone"/>
          <w:r w:rsidRPr="00AD688A">
            <w:rPr>
              <w:rStyle w:val="Platzhaltertext"/>
            </w:rPr>
            <w:t>Klicken oder tippen Sie hier, um Text einzugeben.</w:t>
          </w:r>
          <w:permEnd w:id="1478103289"/>
        </w:sdtContent>
      </w:sdt>
    </w:p>
    <w:p w14:paraId="6F5EDC4D" w14:textId="77777777" w:rsidR="001917AB" w:rsidRDefault="001917AB" w:rsidP="000826BA">
      <w:pPr>
        <w:rPr>
          <w:rFonts w:cs="Arial"/>
        </w:rPr>
      </w:pPr>
    </w:p>
    <w:p w14:paraId="52728B0F" w14:textId="77777777" w:rsidR="001917AB" w:rsidRDefault="001917AB" w:rsidP="000826BA">
      <w:pPr>
        <w:rPr>
          <w:rFonts w:cs="Arial"/>
        </w:rPr>
      </w:pPr>
    </w:p>
    <w:p w14:paraId="2F8A588A" w14:textId="77777777" w:rsidR="001917AB" w:rsidRPr="006371DE" w:rsidRDefault="001917AB" w:rsidP="000826BA">
      <w:pPr>
        <w:rPr>
          <w:rFonts w:cs="Arial"/>
        </w:rPr>
      </w:pPr>
    </w:p>
    <w:p w14:paraId="4A059C35" w14:textId="5B1AD1FC" w:rsidR="000826BA" w:rsidRDefault="00174DED" w:rsidP="000826BA">
      <w:pPr>
        <w:rPr>
          <w:rStyle w:val="berschrift2Zchn"/>
          <w:rFonts w:cs="Arial"/>
        </w:rPr>
      </w:pPr>
      <w:r w:rsidRPr="008E1AAD">
        <w:rPr>
          <w:rStyle w:val="berschrift2Zchn"/>
          <w:rFonts w:cs="Arial"/>
        </w:rPr>
        <w:lastRenderedPageBreak/>
        <w:t>Weitere Konsortialpartner:</w:t>
      </w:r>
    </w:p>
    <w:p w14:paraId="2BF1EFBF" w14:textId="77777777" w:rsidR="008E1AAD" w:rsidRDefault="008E1AAD" w:rsidP="000826BA">
      <w:pPr>
        <w:rPr>
          <w:rFonts w:cs="Arial"/>
        </w:rPr>
      </w:pPr>
    </w:p>
    <w:p w14:paraId="66510EF8" w14:textId="77777777" w:rsidR="001917AB" w:rsidRPr="006371DE" w:rsidRDefault="001917AB" w:rsidP="001917AB">
      <w:pPr>
        <w:rPr>
          <w:rFonts w:cs="Arial"/>
        </w:rPr>
      </w:pPr>
      <w:r w:rsidRPr="006371DE">
        <w:rPr>
          <w:rFonts w:cs="Arial"/>
        </w:rPr>
        <w:t>Bezeichnung der Institution/Verein/Schule/Gemeinde/Unternehmen etc.</w:t>
      </w:r>
      <w:r>
        <w:rPr>
          <w:rFonts w:cs="Arial"/>
        </w:rPr>
        <w:t>:</w:t>
      </w:r>
      <w:sdt>
        <w:sdtPr>
          <w:rPr>
            <w:rFonts w:cs="Arial"/>
          </w:rPr>
          <w:id w:val="-1078516615"/>
          <w:placeholder>
            <w:docPart w:val="3CADD5E106E84EB38005A0A785777F0B"/>
          </w:placeholder>
          <w:showingPlcHdr/>
          <w:text/>
        </w:sdtPr>
        <w:sdtEndPr/>
        <w:sdtContent>
          <w:permStart w:id="1455116228" w:edGrp="everyone"/>
          <w:r w:rsidRPr="00AD688A">
            <w:rPr>
              <w:rStyle w:val="Platzhaltertext"/>
            </w:rPr>
            <w:t>Klicken oder tippen Sie hier, um Text einzugeben.</w:t>
          </w:r>
          <w:permEnd w:id="1455116228"/>
        </w:sdtContent>
      </w:sdt>
    </w:p>
    <w:p w14:paraId="4EB83581" w14:textId="77777777" w:rsidR="001917AB" w:rsidRPr="006371DE" w:rsidRDefault="001917AB" w:rsidP="001917AB">
      <w:pPr>
        <w:rPr>
          <w:rFonts w:cs="Arial"/>
        </w:rPr>
      </w:pPr>
      <w:r w:rsidRPr="006371DE">
        <w:rPr>
          <w:rFonts w:cs="Arial"/>
        </w:rPr>
        <w:t>Adresse</w:t>
      </w:r>
      <w:r>
        <w:rPr>
          <w:rFonts w:cs="Arial"/>
        </w:rPr>
        <w:t>:</w:t>
      </w:r>
      <w:sdt>
        <w:sdtPr>
          <w:rPr>
            <w:rFonts w:cs="Arial"/>
          </w:rPr>
          <w:id w:val="-2006273621"/>
          <w:placeholder>
            <w:docPart w:val="B22FDB4ED55841A9A1ECD491BC44BA78"/>
          </w:placeholder>
          <w:showingPlcHdr/>
          <w:text/>
        </w:sdtPr>
        <w:sdtEndPr/>
        <w:sdtContent>
          <w:permStart w:id="958027886" w:edGrp="everyone"/>
          <w:r w:rsidRPr="00AD688A">
            <w:rPr>
              <w:rStyle w:val="Platzhaltertext"/>
            </w:rPr>
            <w:t>Klicken oder tippen Sie hier, um Text einzugeben.</w:t>
          </w:r>
          <w:permEnd w:id="958027886"/>
        </w:sdtContent>
      </w:sdt>
    </w:p>
    <w:p w14:paraId="0BE987E8" w14:textId="77777777" w:rsidR="001917AB" w:rsidRDefault="001917AB" w:rsidP="001917AB">
      <w:pPr>
        <w:rPr>
          <w:rFonts w:cs="Arial"/>
        </w:rPr>
      </w:pPr>
      <w:r w:rsidRPr="006371DE">
        <w:rPr>
          <w:rFonts w:cs="Arial"/>
        </w:rPr>
        <w:t>Name und Vorname der Ansprechperson</w:t>
      </w:r>
      <w:r>
        <w:rPr>
          <w:rFonts w:cs="Arial"/>
        </w:rPr>
        <w:t>:</w:t>
      </w:r>
      <w:sdt>
        <w:sdtPr>
          <w:rPr>
            <w:rFonts w:cs="Arial"/>
          </w:rPr>
          <w:id w:val="1085502529"/>
          <w:placeholder>
            <w:docPart w:val="D8A1FC74006E43649E18ED4ABA985272"/>
          </w:placeholder>
          <w:showingPlcHdr/>
          <w:text/>
        </w:sdtPr>
        <w:sdtEndPr/>
        <w:sdtContent>
          <w:permStart w:id="915625877" w:edGrp="everyone"/>
          <w:r w:rsidRPr="00AD688A">
            <w:rPr>
              <w:rStyle w:val="Platzhaltertext"/>
            </w:rPr>
            <w:t>Klicken oder tippen Sie hier, um Text einzugeben.</w:t>
          </w:r>
          <w:permEnd w:id="915625877"/>
        </w:sdtContent>
      </w:sdt>
    </w:p>
    <w:p w14:paraId="190F944B" w14:textId="77777777" w:rsidR="001917AB" w:rsidRPr="006371DE" w:rsidRDefault="001917AB" w:rsidP="001917AB">
      <w:pPr>
        <w:rPr>
          <w:rFonts w:cs="Arial"/>
        </w:rPr>
      </w:pPr>
      <w:r w:rsidRPr="006371DE">
        <w:rPr>
          <w:rFonts w:cs="Arial"/>
        </w:rPr>
        <w:t>Telefonnummer</w:t>
      </w:r>
      <w:r>
        <w:rPr>
          <w:rFonts w:cs="Arial"/>
        </w:rPr>
        <w:t>:</w:t>
      </w:r>
      <w:sdt>
        <w:sdtPr>
          <w:rPr>
            <w:rFonts w:cs="Arial"/>
          </w:rPr>
          <w:id w:val="1153947552"/>
          <w:placeholder>
            <w:docPart w:val="C00FDF30FDB34F929152BE59E18E170C"/>
          </w:placeholder>
          <w:showingPlcHdr/>
          <w:text/>
        </w:sdtPr>
        <w:sdtEndPr/>
        <w:sdtContent>
          <w:permStart w:id="1866546736" w:edGrp="everyone"/>
          <w:r w:rsidRPr="00AD688A">
            <w:rPr>
              <w:rStyle w:val="Platzhaltertext"/>
            </w:rPr>
            <w:t>Klicken oder tippen Sie hier, um Text einzugeben.</w:t>
          </w:r>
          <w:permEnd w:id="1866546736"/>
        </w:sdtContent>
      </w:sdt>
    </w:p>
    <w:p w14:paraId="05B8BFE4" w14:textId="77777777" w:rsidR="001917AB" w:rsidRPr="006371DE" w:rsidRDefault="001917AB" w:rsidP="001917AB">
      <w:pPr>
        <w:rPr>
          <w:rFonts w:cs="Arial"/>
        </w:rPr>
      </w:pPr>
      <w:r>
        <w:rPr>
          <w:rFonts w:cs="Arial"/>
        </w:rPr>
        <w:t>E-Mail:</w:t>
      </w:r>
      <w:sdt>
        <w:sdtPr>
          <w:rPr>
            <w:rFonts w:cs="Arial"/>
          </w:rPr>
          <w:id w:val="-1959092958"/>
          <w:placeholder>
            <w:docPart w:val="478A030038524A5BA8E49E8E0D30CBE3"/>
          </w:placeholder>
          <w:showingPlcHdr/>
          <w:text/>
        </w:sdtPr>
        <w:sdtEndPr/>
        <w:sdtContent>
          <w:permStart w:id="732969564" w:edGrp="everyone"/>
          <w:r w:rsidRPr="00AD688A">
            <w:rPr>
              <w:rStyle w:val="Platzhaltertext"/>
            </w:rPr>
            <w:t>Klicken oder tippen Sie hier, um Text einzugeben.</w:t>
          </w:r>
          <w:permEnd w:id="732969564"/>
        </w:sdtContent>
      </w:sdt>
    </w:p>
    <w:p w14:paraId="1BA63B9D" w14:textId="77777777" w:rsidR="001917AB" w:rsidRDefault="001917AB" w:rsidP="001917AB">
      <w:pPr>
        <w:rPr>
          <w:rFonts w:cs="Arial"/>
        </w:rPr>
      </w:pPr>
      <w:r w:rsidRPr="006371DE">
        <w:rPr>
          <w:rFonts w:cs="Arial"/>
        </w:rPr>
        <w:t>Ggf. Website</w:t>
      </w:r>
      <w:permStart w:id="1438132922" w:edGrp="everyone"/>
      <w:r w:rsidRPr="006371DE">
        <w:rPr>
          <w:rFonts w:cs="Arial"/>
        </w:rPr>
        <w:t>:</w:t>
      </w:r>
      <w:sdt>
        <w:sdtPr>
          <w:rPr>
            <w:rFonts w:cs="Arial"/>
          </w:rPr>
          <w:id w:val="-1993168747"/>
          <w:placeholder>
            <w:docPart w:val="CBDB39892B334718A58A8B495DCD8E38"/>
          </w:placeholder>
          <w:showingPlcHdr/>
          <w:text/>
        </w:sdtPr>
        <w:sdtEndPr/>
        <w:sdtContent>
          <w:r w:rsidRPr="00AD688A">
            <w:rPr>
              <w:rStyle w:val="Platzhaltertext"/>
            </w:rPr>
            <w:t>Klicken oder tippen Sie hier, um Text einzugeben.</w:t>
          </w:r>
        </w:sdtContent>
      </w:sdt>
      <w:permEnd w:id="1438132922"/>
    </w:p>
    <w:p w14:paraId="5F38DE45" w14:textId="77777777" w:rsidR="001917AB" w:rsidRDefault="001917AB" w:rsidP="000826BA">
      <w:pPr>
        <w:rPr>
          <w:rFonts w:cs="Arial"/>
        </w:rPr>
      </w:pPr>
    </w:p>
    <w:p w14:paraId="2CD1F7CA" w14:textId="77777777" w:rsidR="001917AB" w:rsidRPr="006371DE" w:rsidRDefault="001917AB" w:rsidP="001917AB">
      <w:pPr>
        <w:rPr>
          <w:rFonts w:cs="Arial"/>
        </w:rPr>
      </w:pPr>
      <w:r w:rsidRPr="006371DE">
        <w:rPr>
          <w:rFonts w:cs="Arial"/>
        </w:rPr>
        <w:t>Bezeichnung der Institution/Verein/Schule/Gemeinde/Unternehmen etc.</w:t>
      </w:r>
      <w:r>
        <w:rPr>
          <w:rFonts w:cs="Arial"/>
        </w:rPr>
        <w:t>:</w:t>
      </w:r>
      <w:sdt>
        <w:sdtPr>
          <w:rPr>
            <w:rFonts w:cs="Arial"/>
          </w:rPr>
          <w:id w:val="-113452054"/>
          <w:placeholder>
            <w:docPart w:val="1605772DF2BA4F7FA8EF2DD10F19264E"/>
          </w:placeholder>
          <w:showingPlcHdr/>
          <w:text/>
        </w:sdtPr>
        <w:sdtEndPr/>
        <w:sdtContent>
          <w:permStart w:id="359295126" w:edGrp="everyone"/>
          <w:r w:rsidRPr="00AD688A">
            <w:rPr>
              <w:rStyle w:val="Platzhaltertext"/>
            </w:rPr>
            <w:t>Klicken oder tippen Sie hier, um Text einzugeben.</w:t>
          </w:r>
          <w:permEnd w:id="359295126"/>
        </w:sdtContent>
      </w:sdt>
    </w:p>
    <w:p w14:paraId="0E1BD4D5" w14:textId="77777777" w:rsidR="001917AB" w:rsidRPr="006371DE" w:rsidRDefault="001917AB" w:rsidP="001917AB">
      <w:pPr>
        <w:rPr>
          <w:rFonts w:cs="Arial"/>
        </w:rPr>
      </w:pPr>
      <w:r w:rsidRPr="006371DE">
        <w:rPr>
          <w:rFonts w:cs="Arial"/>
        </w:rPr>
        <w:t>Adresse</w:t>
      </w:r>
      <w:permStart w:id="284364257" w:edGrp="everyone"/>
      <w:r>
        <w:rPr>
          <w:rFonts w:cs="Arial"/>
        </w:rPr>
        <w:t>:</w:t>
      </w:r>
      <w:sdt>
        <w:sdtPr>
          <w:rPr>
            <w:rFonts w:cs="Arial"/>
          </w:rPr>
          <w:id w:val="337904411"/>
          <w:placeholder>
            <w:docPart w:val="06FEABAA14BD45938B57E92815FDAFCA"/>
          </w:placeholder>
          <w:showingPlcHdr/>
          <w:text/>
        </w:sdtPr>
        <w:sdtEndPr/>
        <w:sdtContent>
          <w:r w:rsidRPr="00AD688A">
            <w:rPr>
              <w:rStyle w:val="Platzhaltertext"/>
            </w:rPr>
            <w:t>Klicken oder tippen Sie hier, um Text einzugeben.</w:t>
          </w:r>
        </w:sdtContent>
      </w:sdt>
      <w:permEnd w:id="284364257"/>
    </w:p>
    <w:p w14:paraId="5CC097B0" w14:textId="77777777" w:rsidR="001917AB" w:rsidRDefault="001917AB" w:rsidP="001917AB">
      <w:pPr>
        <w:rPr>
          <w:rFonts w:cs="Arial"/>
        </w:rPr>
      </w:pPr>
      <w:r w:rsidRPr="006371DE">
        <w:rPr>
          <w:rFonts w:cs="Arial"/>
        </w:rPr>
        <w:t>Name und Vorname der Ansprechperson</w:t>
      </w:r>
      <w:r>
        <w:rPr>
          <w:rFonts w:cs="Arial"/>
        </w:rPr>
        <w:t>:</w:t>
      </w:r>
      <w:sdt>
        <w:sdtPr>
          <w:rPr>
            <w:rFonts w:cs="Arial"/>
          </w:rPr>
          <w:id w:val="2009320161"/>
          <w:placeholder>
            <w:docPart w:val="80165855B9944F9BA76A62186A5FD2EC"/>
          </w:placeholder>
          <w:showingPlcHdr/>
          <w:text/>
        </w:sdtPr>
        <w:sdtEndPr/>
        <w:sdtContent>
          <w:permStart w:id="282483181" w:edGrp="everyone"/>
          <w:r w:rsidRPr="00AD688A">
            <w:rPr>
              <w:rStyle w:val="Platzhaltertext"/>
            </w:rPr>
            <w:t>Klicken oder tippen Sie hier, um Text einzugeben.</w:t>
          </w:r>
          <w:permEnd w:id="282483181"/>
        </w:sdtContent>
      </w:sdt>
    </w:p>
    <w:p w14:paraId="63883080" w14:textId="77777777" w:rsidR="001917AB" w:rsidRPr="006371DE" w:rsidRDefault="001917AB" w:rsidP="001917AB">
      <w:pPr>
        <w:rPr>
          <w:rFonts w:cs="Arial"/>
        </w:rPr>
      </w:pPr>
      <w:r w:rsidRPr="006371DE">
        <w:rPr>
          <w:rFonts w:cs="Arial"/>
        </w:rPr>
        <w:t>Telefonnummer</w:t>
      </w:r>
      <w:r>
        <w:rPr>
          <w:rFonts w:cs="Arial"/>
        </w:rPr>
        <w:t>:</w:t>
      </w:r>
      <w:sdt>
        <w:sdtPr>
          <w:rPr>
            <w:rFonts w:cs="Arial"/>
          </w:rPr>
          <w:id w:val="2036308878"/>
          <w:placeholder>
            <w:docPart w:val="B76155F2DB1844E0B04D2F2EC2DF7548"/>
          </w:placeholder>
          <w:showingPlcHdr/>
          <w:text/>
        </w:sdtPr>
        <w:sdtEndPr/>
        <w:sdtContent>
          <w:permStart w:id="1960139808" w:edGrp="everyone"/>
          <w:r w:rsidRPr="00AD688A">
            <w:rPr>
              <w:rStyle w:val="Platzhaltertext"/>
            </w:rPr>
            <w:t>Klicken oder tippen Sie hier, um Text einzugeben.</w:t>
          </w:r>
          <w:permEnd w:id="1960139808"/>
        </w:sdtContent>
      </w:sdt>
    </w:p>
    <w:p w14:paraId="7AB9781C" w14:textId="77777777" w:rsidR="001917AB" w:rsidRPr="006371DE" w:rsidRDefault="001917AB" w:rsidP="001917AB">
      <w:pPr>
        <w:rPr>
          <w:rFonts w:cs="Arial"/>
        </w:rPr>
      </w:pPr>
      <w:r>
        <w:rPr>
          <w:rFonts w:cs="Arial"/>
        </w:rPr>
        <w:t>E-Mail:</w:t>
      </w:r>
      <w:sdt>
        <w:sdtPr>
          <w:rPr>
            <w:rFonts w:cs="Arial"/>
          </w:rPr>
          <w:id w:val="173075927"/>
          <w:placeholder>
            <w:docPart w:val="0A8CC86433E647EBBA0EA62E65DE7E6D"/>
          </w:placeholder>
          <w:showingPlcHdr/>
          <w:text/>
        </w:sdtPr>
        <w:sdtEndPr/>
        <w:sdtContent>
          <w:permStart w:id="256595323" w:edGrp="everyone"/>
          <w:r w:rsidRPr="00AD688A">
            <w:rPr>
              <w:rStyle w:val="Platzhaltertext"/>
            </w:rPr>
            <w:t>Klicken oder tippen Sie hier, um Text einzugeben.</w:t>
          </w:r>
          <w:permEnd w:id="256595323"/>
        </w:sdtContent>
      </w:sdt>
    </w:p>
    <w:p w14:paraId="3841D3AB" w14:textId="77777777" w:rsidR="001917AB" w:rsidRDefault="001917AB" w:rsidP="001917AB">
      <w:pPr>
        <w:rPr>
          <w:rFonts w:cs="Arial"/>
        </w:rPr>
      </w:pPr>
      <w:r w:rsidRPr="006371DE">
        <w:rPr>
          <w:rFonts w:cs="Arial"/>
        </w:rPr>
        <w:t>Ggf. Website:</w:t>
      </w:r>
      <w:sdt>
        <w:sdtPr>
          <w:rPr>
            <w:rFonts w:cs="Arial"/>
          </w:rPr>
          <w:id w:val="-859588027"/>
          <w:placeholder>
            <w:docPart w:val="AAEC5C5009B442B086314C5175C8A129"/>
          </w:placeholder>
          <w:showingPlcHdr/>
          <w:text/>
        </w:sdtPr>
        <w:sdtEndPr/>
        <w:sdtContent>
          <w:permStart w:id="58660845" w:edGrp="everyone"/>
          <w:r w:rsidRPr="00AD688A">
            <w:rPr>
              <w:rStyle w:val="Platzhaltertext"/>
            </w:rPr>
            <w:t>Klicken oder tippen Sie hier, um Text einzugeben.</w:t>
          </w:r>
          <w:permEnd w:id="58660845"/>
        </w:sdtContent>
      </w:sdt>
    </w:p>
    <w:p w14:paraId="4692E515" w14:textId="77777777" w:rsidR="001917AB" w:rsidRDefault="001917AB" w:rsidP="000826BA">
      <w:pPr>
        <w:rPr>
          <w:rFonts w:cs="Arial"/>
        </w:rPr>
      </w:pPr>
    </w:p>
    <w:p w14:paraId="5896A02E" w14:textId="77777777" w:rsidR="001917AB" w:rsidRPr="006371DE" w:rsidRDefault="001917AB" w:rsidP="001917AB">
      <w:pPr>
        <w:rPr>
          <w:rFonts w:cs="Arial"/>
        </w:rPr>
      </w:pPr>
      <w:r w:rsidRPr="006371DE">
        <w:rPr>
          <w:rFonts w:cs="Arial"/>
        </w:rPr>
        <w:t>Bezeichnung der Institution/Verein/Schule/Gemeinde/Unternehmen etc.</w:t>
      </w:r>
      <w:r>
        <w:rPr>
          <w:rFonts w:cs="Arial"/>
        </w:rPr>
        <w:t>:</w:t>
      </w:r>
      <w:permStart w:id="1092178954" w:edGrp="everyone"/>
      <w:sdt>
        <w:sdtPr>
          <w:rPr>
            <w:rFonts w:cs="Arial"/>
          </w:rPr>
          <w:id w:val="-862510410"/>
          <w:placeholder>
            <w:docPart w:val="83A72D74292B4040B0E39B2A7A6A6747"/>
          </w:placeholder>
          <w:showingPlcHdr/>
          <w:text/>
        </w:sdtPr>
        <w:sdtEndPr/>
        <w:sdtContent>
          <w:r w:rsidRPr="00AD688A">
            <w:rPr>
              <w:rStyle w:val="Platzhaltertext"/>
            </w:rPr>
            <w:t>Klicken oder tippen Sie hier, um Text einzugeben.</w:t>
          </w:r>
        </w:sdtContent>
      </w:sdt>
    </w:p>
    <w:permEnd w:id="1092178954"/>
    <w:p w14:paraId="258BDB08" w14:textId="77777777" w:rsidR="001917AB" w:rsidRPr="006371DE" w:rsidRDefault="001917AB" w:rsidP="001917AB">
      <w:pPr>
        <w:rPr>
          <w:rFonts w:cs="Arial"/>
        </w:rPr>
      </w:pPr>
      <w:r w:rsidRPr="006371DE">
        <w:rPr>
          <w:rFonts w:cs="Arial"/>
        </w:rPr>
        <w:t>Adresse</w:t>
      </w:r>
      <w:r>
        <w:rPr>
          <w:rFonts w:cs="Arial"/>
        </w:rPr>
        <w:t>:</w:t>
      </w:r>
      <w:sdt>
        <w:sdtPr>
          <w:rPr>
            <w:rFonts w:cs="Arial"/>
          </w:rPr>
          <w:id w:val="-463274348"/>
          <w:placeholder>
            <w:docPart w:val="983F4E7A8342476DB3D6794A8396CFA3"/>
          </w:placeholder>
          <w:showingPlcHdr/>
          <w:text/>
        </w:sdtPr>
        <w:sdtEndPr/>
        <w:sdtContent>
          <w:permStart w:id="993423769" w:edGrp="everyone"/>
          <w:r w:rsidRPr="00AD688A">
            <w:rPr>
              <w:rStyle w:val="Platzhaltertext"/>
            </w:rPr>
            <w:t>Klicken oder tippen Sie hier, um Text einzugeben.</w:t>
          </w:r>
          <w:permEnd w:id="993423769"/>
        </w:sdtContent>
      </w:sdt>
    </w:p>
    <w:p w14:paraId="015E7EFA" w14:textId="77777777" w:rsidR="001917AB" w:rsidRDefault="001917AB" w:rsidP="001917AB">
      <w:pPr>
        <w:rPr>
          <w:rFonts w:cs="Arial"/>
        </w:rPr>
      </w:pPr>
      <w:r w:rsidRPr="006371DE">
        <w:rPr>
          <w:rFonts w:cs="Arial"/>
        </w:rPr>
        <w:t>Name und Vorname der Ansprechperson</w:t>
      </w:r>
      <w:r>
        <w:rPr>
          <w:rFonts w:cs="Arial"/>
        </w:rPr>
        <w:t>:</w:t>
      </w:r>
      <w:sdt>
        <w:sdtPr>
          <w:rPr>
            <w:rFonts w:cs="Arial"/>
          </w:rPr>
          <w:id w:val="-532579528"/>
          <w:placeholder>
            <w:docPart w:val="0C4B319B3F6C45329C34563E506E108B"/>
          </w:placeholder>
          <w:showingPlcHdr/>
          <w:text/>
        </w:sdtPr>
        <w:sdtEndPr/>
        <w:sdtContent>
          <w:permStart w:id="1786980964" w:edGrp="everyone"/>
          <w:r w:rsidRPr="00AD688A">
            <w:rPr>
              <w:rStyle w:val="Platzhaltertext"/>
            </w:rPr>
            <w:t>Klicken oder tippen Sie hier, um Text einzugeben.</w:t>
          </w:r>
          <w:permEnd w:id="1786980964"/>
        </w:sdtContent>
      </w:sdt>
    </w:p>
    <w:p w14:paraId="2139F1B9" w14:textId="77777777" w:rsidR="001917AB" w:rsidRPr="006371DE" w:rsidRDefault="001917AB" w:rsidP="001917AB">
      <w:pPr>
        <w:rPr>
          <w:rFonts w:cs="Arial"/>
        </w:rPr>
      </w:pPr>
      <w:r w:rsidRPr="006371DE">
        <w:rPr>
          <w:rFonts w:cs="Arial"/>
        </w:rPr>
        <w:t>Telefonnummer</w:t>
      </w:r>
      <w:r>
        <w:rPr>
          <w:rFonts w:cs="Arial"/>
        </w:rPr>
        <w:t>:</w:t>
      </w:r>
      <w:sdt>
        <w:sdtPr>
          <w:rPr>
            <w:rFonts w:cs="Arial"/>
          </w:rPr>
          <w:id w:val="2143606444"/>
          <w:placeholder>
            <w:docPart w:val="8D35795693734CB981034A2F71B90CD8"/>
          </w:placeholder>
          <w:showingPlcHdr/>
          <w:text/>
        </w:sdtPr>
        <w:sdtEndPr/>
        <w:sdtContent>
          <w:permStart w:id="1074952898" w:edGrp="everyone"/>
          <w:r w:rsidRPr="00AD688A">
            <w:rPr>
              <w:rStyle w:val="Platzhaltertext"/>
            </w:rPr>
            <w:t>Klicken oder tippen Sie hier, um Text einzugeben.</w:t>
          </w:r>
          <w:permEnd w:id="1074952898"/>
        </w:sdtContent>
      </w:sdt>
    </w:p>
    <w:p w14:paraId="46FB02D3" w14:textId="77777777" w:rsidR="001917AB" w:rsidRPr="006371DE" w:rsidRDefault="001917AB" w:rsidP="001917AB">
      <w:pPr>
        <w:rPr>
          <w:rFonts w:cs="Arial"/>
        </w:rPr>
      </w:pPr>
      <w:r>
        <w:rPr>
          <w:rFonts w:cs="Arial"/>
        </w:rPr>
        <w:t>E-Mail:</w:t>
      </w:r>
      <w:sdt>
        <w:sdtPr>
          <w:rPr>
            <w:rFonts w:cs="Arial"/>
          </w:rPr>
          <w:id w:val="-412552407"/>
          <w:placeholder>
            <w:docPart w:val="39B091CCB1F94C849C2B54C953E41AD1"/>
          </w:placeholder>
          <w:showingPlcHdr/>
          <w:text/>
        </w:sdtPr>
        <w:sdtEndPr/>
        <w:sdtContent>
          <w:permStart w:id="334040488" w:edGrp="everyone"/>
          <w:r w:rsidRPr="00AD688A">
            <w:rPr>
              <w:rStyle w:val="Platzhaltertext"/>
            </w:rPr>
            <w:t>Klicken oder tippen Sie hier, um Text einzugeben.</w:t>
          </w:r>
          <w:permEnd w:id="334040488"/>
        </w:sdtContent>
      </w:sdt>
    </w:p>
    <w:p w14:paraId="26A83BF9" w14:textId="77777777" w:rsidR="001917AB" w:rsidRDefault="001917AB" w:rsidP="001917AB">
      <w:pPr>
        <w:rPr>
          <w:rFonts w:cs="Arial"/>
        </w:rPr>
      </w:pPr>
      <w:r w:rsidRPr="006371DE">
        <w:rPr>
          <w:rFonts w:cs="Arial"/>
        </w:rPr>
        <w:t>Ggf. Website:</w:t>
      </w:r>
      <w:sdt>
        <w:sdtPr>
          <w:rPr>
            <w:rFonts w:cs="Arial"/>
          </w:rPr>
          <w:id w:val="-326057627"/>
          <w:placeholder>
            <w:docPart w:val="6C20E1AA45C24F0790FA498E21C25A3E"/>
          </w:placeholder>
          <w:showingPlcHdr/>
          <w:text/>
        </w:sdtPr>
        <w:sdtEndPr/>
        <w:sdtContent>
          <w:permStart w:id="1251547239" w:edGrp="everyone"/>
          <w:r w:rsidRPr="00AD688A">
            <w:rPr>
              <w:rStyle w:val="Platzhaltertext"/>
            </w:rPr>
            <w:t>Klicken oder tippen Sie hier, um Text einzugeben.</w:t>
          </w:r>
          <w:permEnd w:id="1251547239"/>
        </w:sdtContent>
      </w:sdt>
    </w:p>
    <w:p w14:paraId="663DA768" w14:textId="77777777" w:rsidR="001917AB" w:rsidRDefault="001917AB" w:rsidP="000826BA">
      <w:pPr>
        <w:rPr>
          <w:rFonts w:cs="Arial"/>
        </w:rPr>
      </w:pPr>
    </w:p>
    <w:p w14:paraId="54C0B069" w14:textId="77777777" w:rsidR="001917AB" w:rsidRPr="006371DE" w:rsidRDefault="001917AB" w:rsidP="001917AB">
      <w:pPr>
        <w:rPr>
          <w:rFonts w:cs="Arial"/>
        </w:rPr>
      </w:pPr>
      <w:r w:rsidRPr="006371DE">
        <w:rPr>
          <w:rFonts w:cs="Arial"/>
        </w:rPr>
        <w:t>Bezeichnung der Institution/Verein/Schule/Gemeinde/Unternehmen etc</w:t>
      </w:r>
      <w:permStart w:id="91570747" w:edGrp="everyone"/>
      <w:r w:rsidRPr="006371DE">
        <w:rPr>
          <w:rFonts w:cs="Arial"/>
        </w:rPr>
        <w:t>.</w:t>
      </w:r>
      <w:r>
        <w:rPr>
          <w:rFonts w:cs="Arial"/>
        </w:rPr>
        <w:t>:</w:t>
      </w:r>
      <w:sdt>
        <w:sdtPr>
          <w:rPr>
            <w:rFonts w:cs="Arial"/>
          </w:rPr>
          <w:id w:val="1575010726"/>
          <w:placeholder>
            <w:docPart w:val="617808FED3A64632991EE2E1076F5609"/>
          </w:placeholder>
          <w:showingPlcHdr/>
          <w:text/>
        </w:sdtPr>
        <w:sdtEndPr/>
        <w:sdtContent>
          <w:r w:rsidRPr="00AD688A">
            <w:rPr>
              <w:rStyle w:val="Platzhaltertext"/>
            </w:rPr>
            <w:t>Klicken oder tippen Sie hier, um Text einzugeben.</w:t>
          </w:r>
        </w:sdtContent>
      </w:sdt>
    </w:p>
    <w:permEnd w:id="91570747"/>
    <w:p w14:paraId="7F3C8C80" w14:textId="77777777" w:rsidR="001917AB" w:rsidRPr="006371DE" w:rsidRDefault="001917AB" w:rsidP="001917AB">
      <w:pPr>
        <w:rPr>
          <w:rFonts w:cs="Arial"/>
        </w:rPr>
      </w:pPr>
      <w:r w:rsidRPr="006371DE">
        <w:rPr>
          <w:rFonts w:cs="Arial"/>
        </w:rPr>
        <w:t>Adresse</w:t>
      </w:r>
      <w:r>
        <w:rPr>
          <w:rFonts w:cs="Arial"/>
        </w:rPr>
        <w:t>:</w:t>
      </w:r>
      <w:sdt>
        <w:sdtPr>
          <w:rPr>
            <w:rFonts w:cs="Arial"/>
          </w:rPr>
          <w:id w:val="1949810100"/>
          <w:placeholder>
            <w:docPart w:val="E36FDC523D254BBE94765A371231A1E9"/>
          </w:placeholder>
          <w:showingPlcHdr/>
          <w:text/>
        </w:sdtPr>
        <w:sdtEndPr/>
        <w:sdtContent>
          <w:permStart w:id="463823915" w:edGrp="everyone"/>
          <w:r w:rsidRPr="00AD688A">
            <w:rPr>
              <w:rStyle w:val="Platzhaltertext"/>
            </w:rPr>
            <w:t>Klicken oder tippen Sie hier, um Text einzugeben.</w:t>
          </w:r>
          <w:permEnd w:id="463823915"/>
        </w:sdtContent>
      </w:sdt>
    </w:p>
    <w:p w14:paraId="50E6FAF7" w14:textId="77777777" w:rsidR="001917AB" w:rsidRDefault="001917AB" w:rsidP="001917AB">
      <w:pPr>
        <w:rPr>
          <w:rFonts w:cs="Arial"/>
        </w:rPr>
      </w:pPr>
      <w:r w:rsidRPr="006371DE">
        <w:rPr>
          <w:rFonts w:cs="Arial"/>
        </w:rPr>
        <w:t>Name und Vorname der Ansprechperson</w:t>
      </w:r>
      <w:r>
        <w:rPr>
          <w:rFonts w:cs="Arial"/>
        </w:rPr>
        <w:t>:</w:t>
      </w:r>
      <w:sdt>
        <w:sdtPr>
          <w:rPr>
            <w:rFonts w:cs="Arial"/>
          </w:rPr>
          <w:id w:val="170457681"/>
          <w:placeholder>
            <w:docPart w:val="57E39E6D4ED8453BBE383C6826716B3B"/>
          </w:placeholder>
          <w:showingPlcHdr/>
          <w:text/>
        </w:sdtPr>
        <w:sdtEndPr/>
        <w:sdtContent>
          <w:permStart w:id="455159788" w:edGrp="everyone"/>
          <w:r w:rsidRPr="00AD688A">
            <w:rPr>
              <w:rStyle w:val="Platzhaltertext"/>
            </w:rPr>
            <w:t>Klicken oder tippen Sie hier, um Text einzugeben.</w:t>
          </w:r>
          <w:permEnd w:id="455159788"/>
        </w:sdtContent>
      </w:sdt>
    </w:p>
    <w:p w14:paraId="4836C84C" w14:textId="77777777" w:rsidR="001917AB" w:rsidRPr="006371DE" w:rsidRDefault="001917AB" w:rsidP="001917AB">
      <w:pPr>
        <w:rPr>
          <w:rFonts w:cs="Arial"/>
        </w:rPr>
      </w:pPr>
      <w:r w:rsidRPr="006371DE">
        <w:rPr>
          <w:rFonts w:cs="Arial"/>
        </w:rPr>
        <w:t>Telefonnummer</w:t>
      </w:r>
      <w:r>
        <w:rPr>
          <w:rFonts w:cs="Arial"/>
        </w:rPr>
        <w:t>:</w:t>
      </w:r>
      <w:sdt>
        <w:sdtPr>
          <w:rPr>
            <w:rFonts w:cs="Arial"/>
          </w:rPr>
          <w:id w:val="1737901085"/>
          <w:placeholder>
            <w:docPart w:val="C585E086251C42068BFA9A808DFB8E6A"/>
          </w:placeholder>
          <w:showingPlcHdr/>
          <w:text/>
        </w:sdtPr>
        <w:sdtEndPr/>
        <w:sdtContent>
          <w:permStart w:id="1934246632" w:edGrp="everyone"/>
          <w:r w:rsidRPr="00AD688A">
            <w:rPr>
              <w:rStyle w:val="Platzhaltertext"/>
            </w:rPr>
            <w:t>Klicken oder tippen Sie hier, um Text einzugeben.</w:t>
          </w:r>
          <w:permEnd w:id="1934246632"/>
        </w:sdtContent>
      </w:sdt>
    </w:p>
    <w:p w14:paraId="78AEDB08" w14:textId="77777777" w:rsidR="001917AB" w:rsidRPr="006371DE" w:rsidRDefault="001917AB" w:rsidP="001917AB">
      <w:pPr>
        <w:rPr>
          <w:rFonts w:cs="Arial"/>
        </w:rPr>
      </w:pPr>
      <w:r>
        <w:rPr>
          <w:rFonts w:cs="Arial"/>
        </w:rPr>
        <w:t>E-Mail:</w:t>
      </w:r>
      <w:sdt>
        <w:sdtPr>
          <w:rPr>
            <w:rFonts w:cs="Arial"/>
          </w:rPr>
          <w:id w:val="1745224383"/>
          <w:placeholder>
            <w:docPart w:val="52CAD7EFCEF94362A8281E524D4AD8B3"/>
          </w:placeholder>
          <w:showingPlcHdr/>
          <w:text/>
        </w:sdtPr>
        <w:sdtEndPr/>
        <w:sdtContent>
          <w:permStart w:id="1386293685" w:edGrp="everyone"/>
          <w:r w:rsidRPr="00AD688A">
            <w:rPr>
              <w:rStyle w:val="Platzhaltertext"/>
            </w:rPr>
            <w:t>Klicken oder tippen Sie hier, um Text einzugeben.</w:t>
          </w:r>
          <w:permEnd w:id="1386293685"/>
        </w:sdtContent>
      </w:sdt>
    </w:p>
    <w:p w14:paraId="6715B06C" w14:textId="77777777" w:rsidR="001917AB" w:rsidRDefault="001917AB" w:rsidP="001917AB">
      <w:pPr>
        <w:rPr>
          <w:rFonts w:cs="Arial"/>
        </w:rPr>
      </w:pPr>
      <w:r w:rsidRPr="006371DE">
        <w:rPr>
          <w:rFonts w:cs="Arial"/>
        </w:rPr>
        <w:t>Ggf. Website:</w:t>
      </w:r>
      <w:sdt>
        <w:sdtPr>
          <w:rPr>
            <w:rFonts w:cs="Arial"/>
          </w:rPr>
          <w:id w:val="-1499028595"/>
          <w:placeholder>
            <w:docPart w:val="8CDFB0389FB8487299CE59F49BFE2DD4"/>
          </w:placeholder>
          <w:showingPlcHdr/>
          <w:text/>
        </w:sdtPr>
        <w:sdtEndPr/>
        <w:sdtContent>
          <w:permStart w:id="1973358698" w:edGrp="everyone"/>
          <w:r w:rsidRPr="00AD688A">
            <w:rPr>
              <w:rStyle w:val="Platzhaltertext"/>
            </w:rPr>
            <w:t>Klicken oder tippen Sie hier, um Text einzugeben.</w:t>
          </w:r>
          <w:permEnd w:id="1973358698"/>
        </w:sdtContent>
      </w:sdt>
    </w:p>
    <w:p w14:paraId="1A57A20E" w14:textId="77777777" w:rsidR="001917AB" w:rsidRDefault="001917AB" w:rsidP="000826BA">
      <w:pPr>
        <w:rPr>
          <w:rFonts w:cs="Arial"/>
        </w:rPr>
      </w:pPr>
    </w:p>
    <w:p w14:paraId="7FEDF925" w14:textId="69736632" w:rsidR="00951282" w:rsidRPr="001917AB" w:rsidRDefault="000826BA" w:rsidP="001917AB">
      <w:pPr>
        <w:spacing w:line="259" w:lineRule="auto"/>
        <w:jc w:val="left"/>
        <w:rPr>
          <w:rFonts w:eastAsiaTheme="majorEastAsia" w:cs="Arial"/>
          <w:b/>
          <w:i w:val="0"/>
          <w:sz w:val="24"/>
          <w:szCs w:val="32"/>
        </w:rPr>
      </w:pPr>
      <w:r>
        <w:rPr>
          <w:rFonts w:cs="Arial"/>
        </w:rPr>
        <w:br w:type="page"/>
      </w:r>
    </w:p>
    <w:p w14:paraId="65A61C25" w14:textId="59D6D19E" w:rsidR="00880F9F" w:rsidRPr="008E1AAD" w:rsidRDefault="00880F9F" w:rsidP="008E1AAD">
      <w:pPr>
        <w:pStyle w:val="berschrift2"/>
      </w:pPr>
      <w:r w:rsidRPr="008E1AAD">
        <w:lastRenderedPageBreak/>
        <w:t>Rollen und Ergänzungen der Kooperationspartner</w:t>
      </w:r>
    </w:p>
    <w:p w14:paraId="3092B732" w14:textId="063687AC" w:rsidR="00880F9F" w:rsidRDefault="00880F9F" w:rsidP="00880F9F">
      <w:pPr>
        <w:rPr>
          <w:rFonts w:cs="Arial"/>
        </w:rPr>
      </w:pPr>
      <w:r w:rsidRPr="006371DE">
        <w:rPr>
          <w:rFonts w:cs="Arial"/>
        </w:rPr>
        <w:t>Beschreiben Sie, welche spezifischen Rollen die einzelnen Partner im Projekt übernehmen. Wie ergänzen sie sich in ihren Kompetenzen? Welche Synergien entstehen durch die Zusammenarbeit?</w:t>
      </w:r>
    </w:p>
    <w:p w14:paraId="4027A1A7" w14:textId="77777777" w:rsidR="001917AB" w:rsidRDefault="001917AB" w:rsidP="00880F9F">
      <w:pPr>
        <w:rPr>
          <w:rFonts w:cs="Arial"/>
        </w:rPr>
      </w:pPr>
    </w:p>
    <w:sdt>
      <w:sdtPr>
        <w:rPr>
          <w:rFonts w:cs="Arial"/>
        </w:rPr>
        <w:id w:val="1488819339"/>
        <w:placeholder>
          <w:docPart w:val="DefaultPlaceholder_-1854013440"/>
        </w:placeholder>
      </w:sdtPr>
      <w:sdtEndPr/>
      <w:sdtContent>
        <w:permStart w:id="413884859" w:edGrp="everyone" w:displacedByCustomXml="next"/>
        <w:sdt>
          <w:sdtPr>
            <w:rPr>
              <w:rFonts w:cs="Arial"/>
              <w:szCs w:val="20"/>
            </w:rPr>
            <w:id w:val="-1070662200"/>
            <w:placeholder>
              <w:docPart w:val="A1B7D0661A2D4A3F869500AFAF1A5478"/>
            </w:placeholder>
            <w:showingPlcHdr/>
          </w:sdtPr>
          <w:sdtEndPr/>
          <w:sdtContent>
            <w:p w14:paraId="215C34DC" w14:textId="5E2ACDE3" w:rsidR="005B5181" w:rsidRDefault="005B5181" w:rsidP="001917AB">
              <w:pPr>
                <w:rPr>
                  <w:rFonts w:cs="Arial"/>
                  <w:szCs w:val="20"/>
                </w:rPr>
              </w:pPr>
              <w:r w:rsidRPr="00AD688A">
                <w:rPr>
                  <w:rStyle w:val="Platzhaltertext"/>
                </w:rPr>
                <w:t>Klicken oder tippen Sie hier, um Text einzugeben.</w:t>
              </w:r>
            </w:p>
          </w:sdtContent>
        </w:sdt>
        <w:p w14:paraId="3EC5D433" w14:textId="1E839099" w:rsidR="000826BA" w:rsidRDefault="000826BA" w:rsidP="00880F9F">
          <w:pPr>
            <w:rPr>
              <w:rFonts w:cs="Arial"/>
            </w:rPr>
          </w:pPr>
        </w:p>
        <w:p w14:paraId="7C778014" w14:textId="77777777" w:rsidR="000826BA" w:rsidRDefault="000826BA" w:rsidP="00880F9F">
          <w:pPr>
            <w:rPr>
              <w:rFonts w:cs="Arial"/>
            </w:rPr>
          </w:pPr>
        </w:p>
        <w:p w14:paraId="26A12078" w14:textId="0E676BD8" w:rsidR="000826BA" w:rsidRPr="006371DE" w:rsidRDefault="00453C68" w:rsidP="00880F9F">
          <w:pPr>
            <w:rPr>
              <w:rFonts w:cs="Arial"/>
            </w:rPr>
          </w:pPr>
        </w:p>
      </w:sdtContent>
    </w:sdt>
    <w:permEnd w:id="413884859"/>
    <w:p w14:paraId="0F4B9189" w14:textId="77777777" w:rsidR="00556A30" w:rsidRDefault="00556A30">
      <w:pPr>
        <w:spacing w:line="259" w:lineRule="auto"/>
        <w:jc w:val="left"/>
        <w:rPr>
          <w:rFonts w:eastAsiaTheme="majorEastAsia" w:cstheme="majorBidi"/>
          <w:b/>
          <w:i w:val="0"/>
          <w:sz w:val="24"/>
          <w:szCs w:val="32"/>
        </w:rPr>
      </w:pPr>
      <w:r>
        <w:br w:type="page"/>
      </w:r>
    </w:p>
    <w:p w14:paraId="36F608ED" w14:textId="0FDC3E38" w:rsidR="00880F9F" w:rsidRDefault="00880F9F" w:rsidP="000826BA">
      <w:pPr>
        <w:pStyle w:val="berschrift1"/>
      </w:pPr>
      <w:bookmarkStart w:id="5" w:name="_Toc196904795"/>
      <w:r w:rsidRPr="006371DE">
        <w:lastRenderedPageBreak/>
        <w:t>Projekttitel</w:t>
      </w:r>
      <w:bookmarkEnd w:id="5"/>
    </w:p>
    <w:p w14:paraId="0D20C374" w14:textId="77777777" w:rsidR="008E1AAD" w:rsidRPr="008E1AAD" w:rsidRDefault="008E1AAD" w:rsidP="008E1AAD"/>
    <w:p w14:paraId="17C14245" w14:textId="7FEB3F9D" w:rsidR="00880F9F" w:rsidRDefault="00880F9F" w:rsidP="00880F9F">
      <w:pPr>
        <w:rPr>
          <w:rFonts w:cs="Arial"/>
          <w:szCs w:val="20"/>
        </w:rPr>
      </w:pPr>
      <w:r w:rsidRPr="006371DE">
        <w:rPr>
          <w:rFonts w:cs="Arial"/>
          <w:szCs w:val="20"/>
        </w:rPr>
        <w:t>Tragen Sie hier den Titel des Kooperationsprojekts ein. Der Titel sollte prägnant und aussagekräftig sein.</w:t>
      </w:r>
    </w:p>
    <w:sdt>
      <w:sdtPr>
        <w:rPr>
          <w:rFonts w:cs="Arial"/>
          <w:szCs w:val="20"/>
        </w:rPr>
        <w:id w:val="524671153"/>
        <w:placeholder>
          <w:docPart w:val="FA51504DFC2D46B09057E881E49E6D5B"/>
        </w:placeholder>
        <w:showingPlcHdr/>
      </w:sdtPr>
      <w:sdtEndPr/>
      <w:sdtContent>
        <w:permStart w:id="987963214" w:edGrp="everyone" w:displacedByCustomXml="prev"/>
        <w:p w14:paraId="497238A0" w14:textId="3AE514C3" w:rsidR="001B4F85" w:rsidRDefault="000826BA" w:rsidP="00880F9F">
          <w:pPr>
            <w:rPr>
              <w:rFonts w:cs="Arial"/>
              <w:szCs w:val="20"/>
            </w:rPr>
          </w:pPr>
          <w:r w:rsidRPr="00AD688A">
            <w:rPr>
              <w:rStyle w:val="Platzhaltertext"/>
            </w:rPr>
            <w:t>Klicken oder tippen Sie hier, um Text einzugeben.</w:t>
          </w:r>
        </w:p>
        <w:permEnd w:id="987963214" w:displacedByCustomXml="next"/>
      </w:sdtContent>
    </w:sdt>
    <w:p w14:paraId="3B50CF7C" w14:textId="1CD1B9E3" w:rsidR="001B4F85" w:rsidRDefault="000826BA" w:rsidP="000826BA">
      <w:pPr>
        <w:spacing w:line="259" w:lineRule="auto"/>
        <w:jc w:val="left"/>
        <w:rPr>
          <w:rFonts w:cs="Arial"/>
          <w:szCs w:val="20"/>
        </w:rPr>
      </w:pPr>
      <w:r>
        <w:rPr>
          <w:rFonts w:cs="Arial"/>
          <w:szCs w:val="20"/>
        </w:rPr>
        <w:br w:type="page"/>
      </w:r>
    </w:p>
    <w:p w14:paraId="6956C7F1" w14:textId="77777777" w:rsidR="001B4F85" w:rsidRDefault="001B4F85" w:rsidP="001B4F85">
      <w:pPr>
        <w:pStyle w:val="berschrift1"/>
        <w:rPr>
          <w:rFonts w:cs="Arial"/>
        </w:rPr>
      </w:pPr>
      <w:bookmarkStart w:id="6" w:name="_Toc196904796"/>
      <w:r w:rsidRPr="006371DE">
        <w:rPr>
          <w:rFonts w:cs="Arial"/>
        </w:rPr>
        <w:lastRenderedPageBreak/>
        <w:t>Kurzbeschreibung des Kooperationsprojekts</w:t>
      </w:r>
      <w:bookmarkEnd w:id="6"/>
    </w:p>
    <w:p w14:paraId="32DE5E2B" w14:textId="77777777" w:rsidR="008E1AAD" w:rsidRPr="008E1AAD" w:rsidRDefault="008E1AAD" w:rsidP="008E1AAD"/>
    <w:p w14:paraId="414155A6" w14:textId="77777777" w:rsidR="001B4F85" w:rsidRPr="006371DE" w:rsidRDefault="001B4F85" w:rsidP="008E1AAD">
      <w:pPr>
        <w:pStyle w:val="berschrift2"/>
      </w:pPr>
      <w:r w:rsidRPr="006371DE">
        <w:t>Executive Summary</w:t>
      </w:r>
    </w:p>
    <w:p w14:paraId="027F86C4" w14:textId="0C59651C" w:rsidR="001B4F85" w:rsidRPr="006371DE" w:rsidRDefault="001B4F85" w:rsidP="001B4F85">
      <w:pPr>
        <w:rPr>
          <w:rFonts w:cs="Arial"/>
        </w:rPr>
      </w:pPr>
      <w:r w:rsidRPr="006371DE">
        <w:rPr>
          <w:rFonts w:cs="Arial"/>
        </w:rPr>
        <w:t xml:space="preserve">Die Executive Summary fasst das Vorhaben prägnant zusammen. Sie sollte alle zentralen Aspekte des Projekts abdecken, darunter Zielsetzung, beteiligte Akteur*innen, erwartete Ergebnisse und den gesellschaftlichen Nutzen des Projekts. Die Länge sollte </w:t>
      </w:r>
      <w:r w:rsidRPr="006371DE">
        <w:rPr>
          <w:rFonts w:cs="Arial"/>
          <w:b/>
          <w:bCs/>
        </w:rPr>
        <w:t>eine Seite</w:t>
      </w:r>
      <w:r w:rsidRPr="006371DE">
        <w:rPr>
          <w:rFonts w:cs="Arial"/>
        </w:rPr>
        <w:t xml:space="preserve"> nicht überschreiten</w:t>
      </w:r>
    </w:p>
    <w:sdt>
      <w:sdtPr>
        <w:rPr>
          <w:rFonts w:cs="Arial"/>
          <w:szCs w:val="20"/>
        </w:rPr>
        <w:id w:val="-1409609121"/>
        <w:placeholder>
          <w:docPart w:val="B4153FDCDFE24ADC98F18685366282FB"/>
        </w:placeholder>
        <w:showingPlcHdr/>
      </w:sdtPr>
      <w:sdtEndPr/>
      <w:sdtContent>
        <w:permStart w:id="1749056265" w:edGrp="everyone" w:displacedByCustomXml="prev"/>
        <w:p w14:paraId="381DC68C" w14:textId="0D5D45D0" w:rsidR="001B4F85" w:rsidRPr="006371DE" w:rsidRDefault="000826BA" w:rsidP="00880F9F">
          <w:pPr>
            <w:rPr>
              <w:rFonts w:cs="Arial"/>
              <w:szCs w:val="20"/>
            </w:rPr>
          </w:pPr>
          <w:r w:rsidRPr="00AD688A">
            <w:rPr>
              <w:rStyle w:val="Platzhaltertext"/>
            </w:rPr>
            <w:t>Klicken oder tippen Sie hier, um Text einzugeben.</w:t>
          </w:r>
        </w:p>
        <w:permEnd w:id="1749056265" w:displacedByCustomXml="next"/>
      </w:sdtContent>
    </w:sdt>
    <w:p w14:paraId="12379AE7" w14:textId="6459F042" w:rsidR="00951282" w:rsidRDefault="001B4F85" w:rsidP="001B4F85">
      <w:pPr>
        <w:spacing w:line="259" w:lineRule="auto"/>
        <w:jc w:val="left"/>
        <w:rPr>
          <w:rFonts w:cs="Arial"/>
          <w:i w:val="0"/>
          <w:iCs/>
          <w:szCs w:val="20"/>
        </w:rPr>
      </w:pPr>
      <w:r>
        <w:rPr>
          <w:rFonts w:cs="Arial"/>
          <w:i w:val="0"/>
          <w:iCs/>
          <w:szCs w:val="20"/>
        </w:rPr>
        <w:br w:type="page"/>
      </w:r>
    </w:p>
    <w:p w14:paraId="5D0A542C" w14:textId="08A8211F" w:rsidR="001B4F85" w:rsidRDefault="001B4F85" w:rsidP="001B4F85">
      <w:pPr>
        <w:pStyle w:val="berschrift1"/>
      </w:pPr>
      <w:bookmarkStart w:id="7" w:name="_Toc196904797"/>
      <w:r w:rsidRPr="001B4F85">
        <w:lastRenderedPageBreak/>
        <w:t>Thematische Schwerpunkte und Bedarf</w:t>
      </w:r>
      <w:bookmarkEnd w:id="7"/>
    </w:p>
    <w:p w14:paraId="43BDD23C" w14:textId="77777777" w:rsidR="008E1AAD" w:rsidRPr="008E1AAD" w:rsidRDefault="008E1AAD" w:rsidP="008E1AAD"/>
    <w:p w14:paraId="704C1032" w14:textId="47E0A4D1" w:rsidR="001B4F85" w:rsidRPr="001B4F85" w:rsidRDefault="001B4F85" w:rsidP="001B4F85">
      <w:pPr>
        <w:rPr>
          <w:rFonts w:cs="Arial"/>
          <w:i w:val="0"/>
          <w:iCs/>
          <w:szCs w:val="20"/>
        </w:rPr>
      </w:pPr>
      <w:r w:rsidRPr="001B4F85">
        <w:rPr>
          <w:rFonts w:cs="Arial"/>
          <w:iCs/>
          <w:szCs w:val="20"/>
        </w:rPr>
        <w:t>Geben Sie an, welchen thematischen Schwerpunkt Ihr Projekt adressiert</w:t>
      </w:r>
      <w:r w:rsidR="00382095">
        <w:rPr>
          <w:rFonts w:cs="Arial"/>
          <w:iCs/>
          <w:szCs w:val="20"/>
        </w:rPr>
        <w:t>,</w:t>
      </w:r>
      <w:r w:rsidRPr="001B4F85">
        <w:rPr>
          <w:rFonts w:cs="Arial"/>
          <w:iCs/>
          <w:szCs w:val="20"/>
        </w:rPr>
        <w:t xml:space="preserve"> und erläutern Sie den Bedarf in Ihrer MINT-Region.</w:t>
      </w:r>
    </w:p>
    <w:p w14:paraId="311643CD" w14:textId="77777777" w:rsidR="001B4F85" w:rsidRPr="001B4F85" w:rsidRDefault="001B4F85" w:rsidP="00B20EEF">
      <w:pPr>
        <w:numPr>
          <w:ilvl w:val="0"/>
          <w:numId w:val="4"/>
        </w:numPr>
        <w:rPr>
          <w:rFonts w:cs="Arial"/>
          <w:i w:val="0"/>
          <w:iCs/>
          <w:szCs w:val="20"/>
        </w:rPr>
      </w:pPr>
      <w:r w:rsidRPr="001B4F85">
        <w:rPr>
          <w:rFonts w:cs="Arial"/>
          <w:b/>
          <w:bCs/>
          <w:i w:val="0"/>
          <w:iCs/>
          <w:szCs w:val="20"/>
        </w:rPr>
        <w:t>Thematischer Schwerpunkt (mind. einer der folgenden Punkte ist auszuwählen und zu begründen):</w:t>
      </w:r>
    </w:p>
    <w:p w14:paraId="3E33F035" w14:textId="77777777" w:rsidR="001B4F85" w:rsidRPr="001B4F85" w:rsidRDefault="001B4F85" w:rsidP="00B20EEF">
      <w:pPr>
        <w:numPr>
          <w:ilvl w:val="1"/>
          <w:numId w:val="4"/>
        </w:numPr>
        <w:rPr>
          <w:rFonts w:cs="Arial"/>
          <w:i w:val="0"/>
          <w:iCs/>
          <w:szCs w:val="20"/>
        </w:rPr>
      </w:pPr>
      <w:r w:rsidRPr="001B4F85">
        <w:rPr>
          <w:rFonts w:cs="Arial"/>
          <w:i w:val="0"/>
          <w:iCs/>
          <w:szCs w:val="20"/>
        </w:rPr>
        <w:t>Mädchen und Frauen: Abbau geschlechterspezifischer Barrieren und Förderung weiblicher MINT-Talente.</w:t>
      </w:r>
    </w:p>
    <w:p w14:paraId="6992E7D6" w14:textId="77777777" w:rsidR="001B4F85" w:rsidRPr="001B4F85" w:rsidRDefault="001B4F85" w:rsidP="00B20EEF">
      <w:pPr>
        <w:numPr>
          <w:ilvl w:val="1"/>
          <w:numId w:val="4"/>
        </w:numPr>
        <w:rPr>
          <w:rFonts w:cs="Arial"/>
          <w:i w:val="0"/>
          <w:iCs/>
          <w:szCs w:val="20"/>
        </w:rPr>
      </w:pPr>
      <w:r w:rsidRPr="001B4F85">
        <w:rPr>
          <w:rFonts w:cs="Arial"/>
          <w:i w:val="0"/>
          <w:iCs/>
          <w:szCs w:val="20"/>
        </w:rPr>
        <w:t>Chancengleichheit: Förderung vielfältiger Zielgruppen und Entkopplung des Bildungserfolgs vom sozialen Hintergrund.</w:t>
      </w:r>
    </w:p>
    <w:p w14:paraId="43D4DAA1" w14:textId="77777777" w:rsidR="001B4F85" w:rsidRPr="001B4F85" w:rsidRDefault="001B4F85" w:rsidP="00B20EEF">
      <w:pPr>
        <w:numPr>
          <w:ilvl w:val="1"/>
          <w:numId w:val="4"/>
        </w:numPr>
        <w:rPr>
          <w:rFonts w:cs="Arial"/>
          <w:i w:val="0"/>
          <w:iCs/>
          <w:szCs w:val="20"/>
        </w:rPr>
      </w:pPr>
      <w:r w:rsidRPr="001B4F85">
        <w:rPr>
          <w:rFonts w:cs="Arial"/>
          <w:i w:val="0"/>
          <w:iCs/>
          <w:szCs w:val="20"/>
        </w:rPr>
        <w:t>Innovation: Entwicklung neuer Methoden, um Jugendliche für MINT zu begeistern.</w:t>
      </w:r>
    </w:p>
    <w:p w14:paraId="57D41CD1" w14:textId="77777777" w:rsidR="001B4F85" w:rsidRDefault="001B4F85" w:rsidP="00B20EEF">
      <w:pPr>
        <w:numPr>
          <w:ilvl w:val="1"/>
          <w:numId w:val="4"/>
        </w:numPr>
        <w:rPr>
          <w:rFonts w:cs="Arial"/>
          <w:i w:val="0"/>
          <w:iCs/>
          <w:szCs w:val="20"/>
        </w:rPr>
      </w:pPr>
      <w:r w:rsidRPr="001B4F85">
        <w:rPr>
          <w:rFonts w:cs="Arial"/>
          <w:i w:val="0"/>
          <w:iCs/>
          <w:szCs w:val="20"/>
        </w:rPr>
        <w:t>Nachhaltigkeit: Sicherstellung langfristiger Effekte und nachhaltiger MINT-Förderung.</w:t>
      </w:r>
    </w:p>
    <w:p w14:paraId="49E4C1D0" w14:textId="77777777" w:rsidR="000826BA" w:rsidRPr="001B4F85" w:rsidRDefault="000826BA" w:rsidP="000826BA">
      <w:pPr>
        <w:rPr>
          <w:rFonts w:cs="Arial"/>
          <w:i w:val="0"/>
          <w:iCs/>
          <w:szCs w:val="20"/>
        </w:rPr>
      </w:pPr>
    </w:p>
    <w:p w14:paraId="7F625EF4" w14:textId="77777777" w:rsidR="001B4F85" w:rsidRPr="001B4F85" w:rsidRDefault="001B4F85" w:rsidP="001B4F85">
      <w:pPr>
        <w:rPr>
          <w:rFonts w:cs="Arial"/>
          <w:i w:val="0"/>
          <w:iCs/>
          <w:szCs w:val="20"/>
        </w:rPr>
      </w:pPr>
      <w:r w:rsidRPr="001B4F85">
        <w:rPr>
          <w:rFonts w:cs="Arial"/>
          <w:i w:val="0"/>
          <w:iCs/>
          <w:szCs w:val="20"/>
        </w:rPr>
        <w:t>Begründung:</w:t>
      </w:r>
    </w:p>
    <w:p w14:paraId="7BE1BF75" w14:textId="77777777" w:rsidR="001B4F85" w:rsidRDefault="001B4F85" w:rsidP="00B20EEF">
      <w:pPr>
        <w:numPr>
          <w:ilvl w:val="0"/>
          <w:numId w:val="5"/>
        </w:numPr>
        <w:rPr>
          <w:rFonts w:cs="Arial"/>
          <w:i w:val="0"/>
          <w:iCs/>
          <w:szCs w:val="20"/>
        </w:rPr>
      </w:pPr>
      <w:r w:rsidRPr="001B4F85">
        <w:rPr>
          <w:rFonts w:cs="Arial"/>
          <w:i w:val="0"/>
          <w:iCs/>
          <w:szCs w:val="20"/>
        </w:rPr>
        <w:t>Welche spezifischen Herausforderungen bestehen in der MINT-Region?</w:t>
      </w:r>
    </w:p>
    <w:sdt>
      <w:sdtPr>
        <w:rPr>
          <w:rFonts w:cs="Arial"/>
          <w:i w:val="0"/>
          <w:iCs/>
          <w:szCs w:val="20"/>
        </w:rPr>
        <w:id w:val="809374704"/>
        <w:placeholder>
          <w:docPart w:val="DefaultPlaceholder_-1854013440"/>
        </w:placeholder>
      </w:sdtPr>
      <w:sdtEndPr/>
      <w:sdtContent>
        <w:permStart w:id="1097822470" w:edGrp="everyone" w:displacedByCustomXml="next"/>
        <w:sdt>
          <w:sdtPr>
            <w:rPr>
              <w:rFonts w:cs="Arial"/>
              <w:szCs w:val="20"/>
            </w:rPr>
            <w:id w:val="1990281485"/>
            <w:placeholder>
              <w:docPart w:val="0F06D48A302849F78827171350FDD101"/>
            </w:placeholder>
            <w:showingPlcHdr/>
          </w:sdtPr>
          <w:sdtEndPr/>
          <w:sdtContent>
            <w:p w14:paraId="6BE129AF" w14:textId="77777777" w:rsidR="001917AB" w:rsidRDefault="001917AB" w:rsidP="001917AB">
              <w:pPr>
                <w:rPr>
                  <w:rFonts w:cs="Arial"/>
                  <w:szCs w:val="20"/>
                </w:rPr>
              </w:pPr>
              <w:r w:rsidRPr="00AD688A">
                <w:rPr>
                  <w:rStyle w:val="Platzhaltertext"/>
                </w:rPr>
                <w:t>Klicken oder tippen Sie hier, um Text einzugeben.</w:t>
              </w:r>
            </w:p>
          </w:sdtContent>
        </w:sdt>
        <w:permEnd w:id="1097822470"/>
        <w:p w14:paraId="3FE2A58F" w14:textId="38090D52" w:rsidR="001B4F85" w:rsidRDefault="001B4F85" w:rsidP="001B4F85">
          <w:pPr>
            <w:rPr>
              <w:rFonts w:cs="Arial"/>
              <w:i w:val="0"/>
              <w:iCs/>
              <w:szCs w:val="20"/>
            </w:rPr>
          </w:pPr>
        </w:p>
        <w:p w14:paraId="252F8C15" w14:textId="77777777" w:rsidR="001B4F85" w:rsidRDefault="001B4F85" w:rsidP="001B4F85">
          <w:pPr>
            <w:rPr>
              <w:rFonts w:cs="Arial"/>
              <w:i w:val="0"/>
              <w:iCs/>
              <w:szCs w:val="20"/>
            </w:rPr>
          </w:pPr>
        </w:p>
        <w:p w14:paraId="57A16CAF" w14:textId="66D364D7" w:rsidR="000826BA" w:rsidRPr="001B4F85" w:rsidRDefault="00453C68" w:rsidP="001B4F85">
          <w:pPr>
            <w:rPr>
              <w:rFonts w:cs="Arial"/>
              <w:i w:val="0"/>
              <w:iCs/>
              <w:szCs w:val="20"/>
            </w:rPr>
          </w:pPr>
        </w:p>
      </w:sdtContent>
    </w:sdt>
    <w:p w14:paraId="1E7ADF6C" w14:textId="77777777" w:rsidR="001B4F85" w:rsidRDefault="001B4F85" w:rsidP="00B20EEF">
      <w:pPr>
        <w:numPr>
          <w:ilvl w:val="0"/>
          <w:numId w:val="5"/>
        </w:numPr>
        <w:rPr>
          <w:rFonts w:cs="Arial"/>
          <w:i w:val="0"/>
          <w:iCs/>
          <w:szCs w:val="20"/>
        </w:rPr>
      </w:pPr>
      <w:r w:rsidRPr="001B4F85">
        <w:rPr>
          <w:rFonts w:cs="Arial"/>
          <w:i w:val="0"/>
          <w:iCs/>
          <w:szCs w:val="20"/>
        </w:rPr>
        <w:t>Welche Zielgruppen sollen angesprochen werden und warum?</w:t>
      </w:r>
    </w:p>
    <w:sdt>
      <w:sdtPr>
        <w:rPr>
          <w:rFonts w:cs="Arial"/>
          <w:i w:val="0"/>
          <w:iCs/>
          <w:szCs w:val="20"/>
        </w:rPr>
        <w:id w:val="1148719765"/>
        <w:placeholder>
          <w:docPart w:val="DefaultPlaceholder_-1854013440"/>
        </w:placeholder>
      </w:sdtPr>
      <w:sdtEndPr/>
      <w:sdtContent>
        <w:sdt>
          <w:sdtPr>
            <w:rPr>
              <w:rFonts w:cs="Arial"/>
              <w:szCs w:val="20"/>
            </w:rPr>
            <w:id w:val="1354296147"/>
            <w:placeholder>
              <w:docPart w:val="05CCAECC881B4F8E9C4A2D0652A7FEEB"/>
            </w:placeholder>
            <w:showingPlcHdr/>
          </w:sdtPr>
          <w:sdtEndPr/>
          <w:sdtContent>
            <w:permStart w:id="1028662769" w:edGrp="everyone" w:displacedByCustomXml="prev"/>
            <w:p w14:paraId="24CF6BC7" w14:textId="77777777" w:rsidR="001917AB" w:rsidRDefault="001917AB" w:rsidP="001917AB">
              <w:pPr>
                <w:rPr>
                  <w:rFonts w:cs="Arial"/>
                  <w:szCs w:val="20"/>
                </w:rPr>
              </w:pPr>
              <w:r w:rsidRPr="00AD688A">
                <w:rPr>
                  <w:rStyle w:val="Platzhaltertext"/>
                </w:rPr>
                <w:t>Klicken oder tippen Sie hier, um Text einzugeben.</w:t>
              </w:r>
            </w:p>
            <w:permEnd w:id="1028662769" w:displacedByCustomXml="next"/>
          </w:sdtContent>
        </w:sdt>
        <w:p w14:paraId="0DB63C15" w14:textId="44667075" w:rsidR="001B4F85" w:rsidRDefault="001B4F85" w:rsidP="001B4F85">
          <w:pPr>
            <w:rPr>
              <w:rFonts w:cs="Arial"/>
              <w:i w:val="0"/>
              <w:iCs/>
              <w:szCs w:val="20"/>
            </w:rPr>
          </w:pPr>
        </w:p>
        <w:p w14:paraId="5ECB3310" w14:textId="77777777" w:rsidR="001B4F85" w:rsidRPr="001B4F85" w:rsidRDefault="001B4F85" w:rsidP="001B4F85">
          <w:pPr>
            <w:rPr>
              <w:rFonts w:cs="Arial"/>
              <w:i w:val="0"/>
              <w:iCs/>
              <w:szCs w:val="20"/>
            </w:rPr>
          </w:pPr>
        </w:p>
        <w:p w14:paraId="45736C75" w14:textId="11BC65C6" w:rsidR="001B4F85" w:rsidRPr="006371DE" w:rsidRDefault="00453C68" w:rsidP="00951282">
          <w:pPr>
            <w:rPr>
              <w:rFonts w:cs="Arial"/>
              <w:i w:val="0"/>
              <w:iCs/>
              <w:szCs w:val="20"/>
            </w:rPr>
          </w:pPr>
        </w:p>
      </w:sdtContent>
    </w:sdt>
    <w:p w14:paraId="611E1F54" w14:textId="77777777" w:rsidR="00951282" w:rsidRPr="006371DE" w:rsidRDefault="00951282" w:rsidP="00951282">
      <w:pPr>
        <w:rPr>
          <w:rFonts w:cs="Arial"/>
          <w:i w:val="0"/>
          <w:iCs/>
          <w:szCs w:val="20"/>
        </w:rPr>
      </w:pPr>
    </w:p>
    <w:p w14:paraId="5C87FD54" w14:textId="77777777" w:rsidR="00951282" w:rsidRPr="00071964" w:rsidRDefault="00951282" w:rsidP="00951282">
      <w:pPr>
        <w:rPr>
          <w:rFonts w:cs="Arial"/>
          <w:i w:val="0"/>
          <w:iCs/>
          <w:szCs w:val="20"/>
        </w:rPr>
      </w:pPr>
    </w:p>
    <w:p w14:paraId="234D91BB" w14:textId="77777777" w:rsidR="00951282" w:rsidRPr="006371DE" w:rsidRDefault="00951282" w:rsidP="00951282">
      <w:pPr>
        <w:rPr>
          <w:rFonts w:cs="Arial"/>
        </w:rPr>
      </w:pPr>
    </w:p>
    <w:p w14:paraId="6FCC61AB" w14:textId="2201CCE2" w:rsidR="00F5298A" w:rsidRPr="006371DE" w:rsidRDefault="00F5298A" w:rsidP="00880F9F">
      <w:pPr>
        <w:rPr>
          <w:rFonts w:cs="Arial"/>
        </w:rPr>
      </w:pPr>
    </w:p>
    <w:p w14:paraId="1CAF4CAE" w14:textId="6A270D1F" w:rsidR="00BF3C47" w:rsidRPr="006371DE" w:rsidRDefault="00F5298A" w:rsidP="000826BA">
      <w:pPr>
        <w:spacing w:line="259" w:lineRule="auto"/>
        <w:jc w:val="left"/>
        <w:rPr>
          <w:rFonts w:cs="Arial"/>
        </w:rPr>
      </w:pPr>
      <w:r w:rsidRPr="006371DE">
        <w:rPr>
          <w:rFonts w:cs="Arial"/>
        </w:rPr>
        <w:br w:type="page"/>
      </w:r>
    </w:p>
    <w:p w14:paraId="317A4C24" w14:textId="77777777" w:rsidR="001B4F85" w:rsidRDefault="001B4F85" w:rsidP="001B4F85">
      <w:pPr>
        <w:pStyle w:val="berschrift1"/>
      </w:pPr>
      <w:bookmarkStart w:id="8" w:name="_Toc196904798"/>
      <w:r w:rsidRPr="001B4F85">
        <w:lastRenderedPageBreak/>
        <w:t>Projektziel: Weiterentwicklung der MINT-Region und nachhaltiger Systemaufbau</w:t>
      </w:r>
      <w:bookmarkEnd w:id="8"/>
    </w:p>
    <w:p w14:paraId="734389EE" w14:textId="77777777" w:rsidR="008E1AAD" w:rsidRPr="008E1AAD" w:rsidRDefault="008E1AAD" w:rsidP="008E1AAD"/>
    <w:p w14:paraId="3BC7D2C0" w14:textId="77777777" w:rsidR="001B4F85" w:rsidRPr="001B4F85" w:rsidRDefault="001B4F85" w:rsidP="001B4F85">
      <w:pPr>
        <w:rPr>
          <w:rFonts w:cs="Arial"/>
        </w:rPr>
      </w:pPr>
      <w:r w:rsidRPr="001B4F85">
        <w:rPr>
          <w:rFonts w:cs="Arial"/>
          <w:iCs/>
        </w:rPr>
        <w:t>Erklären Sie, welche Rolle das Projekt für die MINT-Region spielt und welchen nachhaltigen Beitrag es zur Weiterentwicklung der Region leistet.</w:t>
      </w:r>
    </w:p>
    <w:p w14:paraId="7BECE923" w14:textId="77777777" w:rsidR="001B4F85" w:rsidRDefault="001B4F85" w:rsidP="00B20EEF">
      <w:pPr>
        <w:numPr>
          <w:ilvl w:val="0"/>
          <w:numId w:val="6"/>
        </w:numPr>
        <w:rPr>
          <w:rFonts w:cs="Arial"/>
        </w:rPr>
      </w:pPr>
      <w:r w:rsidRPr="001B4F85">
        <w:rPr>
          <w:rFonts w:cs="Arial"/>
        </w:rPr>
        <w:t>Welche langfristigen Strukturen und Netzwerke werden durch das Projekt aufgebaut oder gestärkt?</w:t>
      </w:r>
    </w:p>
    <w:sdt>
      <w:sdtPr>
        <w:rPr>
          <w:rFonts w:cs="Arial"/>
        </w:rPr>
        <w:id w:val="-1646424430"/>
        <w:placeholder>
          <w:docPart w:val="DefaultPlaceholder_-1854013440"/>
        </w:placeholder>
      </w:sdtPr>
      <w:sdtEndPr/>
      <w:sdtContent>
        <w:permStart w:id="1558983515" w:edGrp="everyone" w:displacedByCustomXml="next"/>
        <w:sdt>
          <w:sdtPr>
            <w:rPr>
              <w:rFonts w:cs="Arial"/>
              <w:szCs w:val="20"/>
            </w:rPr>
            <w:id w:val="-538743535"/>
            <w:placeholder>
              <w:docPart w:val="3CC013BD519E4DD99B17AE76353BE015"/>
            </w:placeholder>
            <w:showingPlcHdr/>
          </w:sdtPr>
          <w:sdtEndPr/>
          <w:sdtContent>
            <w:p w14:paraId="40E3F20E" w14:textId="77777777" w:rsidR="001917AB" w:rsidRDefault="001917AB" w:rsidP="001917AB">
              <w:pPr>
                <w:rPr>
                  <w:rFonts w:cs="Arial"/>
                  <w:szCs w:val="20"/>
                </w:rPr>
              </w:pPr>
              <w:r w:rsidRPr="00AD688A">
                <w:rPr>
                  <w:rStyle w:val="Platzhaltertext"/>
                </w:rPr>
                <w:t>Klicken oder tippen Sie hier, um Text einzugeben.</w:t>
              </w:r>
            </w:p>
          </w:sdtContent>
        </w:sdt>
        <w:permEnd w:id="1558983515"/>
        <w:p w14:paraId="5CC17ADF" w14:textId="03C9E399" w:rsidR="001B4F85" w:rsidRDefault="001B4F85" w:rsidP="001B4F85">
          <w:pPr>
            <w:rPr>
              <w:rFonts w:cs="Arial"/>
            </w:rPr>
          </w:pPr>
        </w:p>
        <w:p w14:paraId="0A8D752E" w14:textId="77777777" w:rsidR="001B4F85" w:rsidRDefault="001B4F85" w:rsidP="001B4F85">
          <w:pPr>
            <w:rPr>
              <w:rFonts w:cs="Arial"/>
            </w:rPr>
          </w:pPr>
        </w:p>
        <w:p w14:paraId="01F4C18F" w14:textId="77777777" w:rsidR="00920428" w:rsidRPr="001B4F85" w:rsidRDefault="00453C68" w:rsidP="001B4F85">
          <w:pPr>
            <w:rPr>
              <w:rFonts w:cs="Arial"/>
            </w:rPr>
          </w:pPr>
        </w:p>
      </w:sdtContent>
    </w:sdt>
    <w:p w14:paraId="4AB8D84E" w14:textId="68C57E9C" w:rsidR="001B4F85" w:rsidRDefault="001B4F85" w:rsidP="00B20EEF">
      <w:pPr>
        <w:numPr>
          <w:ilvl w:val="0"/>
          <w:numId w:val="6"/>
        </w:numPr>
        <w:rPr>
          <w:rFonts w:cs="Arial"/>
        </w:rPr>
      </w:pPr>
      <w:r w:rsidRPr="001B4F85">
        <w:rPr>
          <w:rFonts w:cs="Arial"/>
        </w:rPr>
        <w:t xml:space="preserve">Wie trägt das Projekt zur nachhaltigen Verankerung von MINT-Bildung entlang der gesamten Bildungskette </w:t>
      </w:r>
      <w:r w:rsidR="00084084">
        <w:rPr>
          <w:rFonts w:cs="Arial"/>
        </w:rPr>
        <w:t>bis hin zum Berufseinstieg</w:t>
      </w:r>
      <w:r w:rsidRPr="001B4F85">
        <w:rPr>
          <w:rFonts w:cs="Arial"/>
        </w:rPr>
        <w:t xml:space="preserve"> bei?</w:t>
      </w:r>
    </w:p>
    <w:sdt>
      <w:sdtPr>
        <w:rPr>
          <w:rFonts w:cs="Arial"/>
        </w:rPr>
        <w:id w:val="385302558"/>
        <w:placeholder>
          <w:docPart w:val="DefaultPlaceholder_-1854013440"/>
        </w:placeholder>
      </w:sdtPr>
      <w:sdtEndPr/>
      <w:sdtContent>
        <w:sdt>
          <w:sdtPr>
            <w:rPr>
              <w:rFonts w:cs="Arial"/>
              <w:szCs w:val="20"/>
            </w:rPr>
            <w:id w:val="-514302133"/>
            <w:placeholder>
              <w:docPart w:val="0BB082AC7D784011A483A9842B7C84DF"/>
            </w:placeholder>
            <w:showingPlcHdr/>
          </w:sdtPr>
          <w:sdtEndPr/>
          <w:sdtContent>
            <w:permStart w:id="2097358289" w:edGrp="everyone" w:displacedByCustomXml="prev"/>
            <w:p w14:paraId="0F1781EB" w14:textId="77777777" w:rsidR="001917AB" w:rsidRDefault="001917AB" w:rsidP="001917AB">
              <w:pPr>
                <w:rPr>
                  <w:rFonts w:cs="Arial"/>
                  <w:szCs w:val="20"/>
                </w:rPr>
              </w:pPr>
              <w:r w:rsidRPr="00AD688A">
                <w:rPr>
                  <w:rStyle w:val="Platzhaltertext"/>
                </w:rPr>
                <w:t>Klicken oder tippen Sie hier, um Text einzugeben.</w:t>
              </w:r>
            </w:p>
            <w:permEnd w:id="2097358289" w:displacedByCustomXml="next"/>
          </w:sdtContent>
        </w:sdt>
        <w:p w14:paraId="5EB546C7" w14:textId="13DFBFFB" w:rsidR="001B4F85" w:rsidRDefault="001B4F85" w:rsidP="001B4F85">
          <w:pPr>
            <w:rPr>
              <w:rFonts w:cs="Arial"/>
            </w:rPr>
          </w:pPr>
        </w:p>
        <w:p w14:paraId="3D8634B5" w14:textId="77777777" w:rsidR="001B4F85" w:rsidRDefault="001B4F85" w:rsidP="001B4F85">
          <w:pPr>
            <w:rPr>
              <w:rFonts w:cs="Arial"/>
            </w:rPr>
          </w:pPr>
        </w:p>
        <w:p w14:paraId="18504BA6" w14:textId="6D1FAF19" w:rsidR="001B4F85" w:rsidRPr="001B4F85" w:rsidRDefault="00453C68" w:rsidP="001B4F85">
          <w:pPr>
            <w:rPr>
              <w:rFonts w:cs="Arial"/>
            </w:rPr>
          </w:pPr>
        </w:p>
      </w:sdtContent>
    </w:sdt>
    <w:p w14:paraId="304EF417" w14:textId="77777777" w:rsidR="001B4F85" w:rsidRDefault="001B4F85" w:rsidP="00B20EEF">
      <w:pPr>
        <w:numPr>
          <w:ilvl w:val="0"/>
          <w:numId w:val="6"/>
        </w:numPr>
        <w:rPr>
          <w:rFonts w:cs="Arial"/>
        </w:rPr>
      </w:pPr>
      <w:r w:rsidRPr="001B4F85">
        <w:rPr>
          <w:rFonts w:cs="Arial"/>
        </w:rPr>
        <w:t>Welche Netzwerke und Kooperationen werden geschaffen oder intensiviert?</w:t>
      </w:r>
    </w:p>
    <w:sdt>
      <w:sdtPr>
        <w:rPr>
          <w:rFonts w:cs="Arial"/>
        </w:rPr>
        <w:id w:val="1191579006"/>
        <w:placeholder>
          <w:docPart w:val="DefaultPlaceholder_-1854013440"/>
        </w:placeholder>
      </w:sdtPr>
      <w:sdtEndPr/>
      <w:sdtContent>
        <w:permStart w:id="1653880994" w:edGrp="everyone" w:displacedByCustomXml="next"/>
        <w:sdt>
          <w:sdtPr>
            <w:rPr>
              <w:rFonts w:cs="Arial"/>
              <w:szCs w:val="20"/>
            </w:rPr>
            <w:id w:val="1360400822"/>
            <w:placeholder>
              <w:docPart w:val="33B1ED73079742C7BAB4E2A9EE63BDDE"/>
            </w:placeholder>
            <w:showingPlcHdr/>
          </w:sdtPr>
          <w:sdtEndPr/>
          <w:sdtContent>
            <w:p w14:paraId="5C430225" w14:textId="77777777" w:rsidR="001917AB" w:rsidRDefault="001917AB" w:rsidP="001917AB">
              <w:pPr>
                <w:rPr>
                  <w:rFonts w:cs="Arial"/>
                  <w:szCs w:val="20"/>
                </w:rPr>
              </w:pPr>
              <w:r w:rsidRPr="00AD688A">
                <w:rPr>
                  <w:rStyle w:val="Platzhaltertext"/>
                </w:rPr>
                <w:t>Klicken oder tippen Sie hier, um Text einzugeben.</w:t>
              </w:r>
            </w:p>
            <w:permEnd w:id="1653880994" w:displacedByCustomXml="next"/>
          </w:sdtContent>
        </w:sdt>
        <w:p w14:paraId="4F09AEA1" w14:textId="11B61FA9" w:rsidR="001B4F85" w:rsidRDefault="001B4F85" w:rsidP="001B4F85">
          <w:pPr>
            <w:rPr>
              <w:rFonts w:cs="Arial"/>
            </w:rPr>
          </w:pPr>
        </w:p>
        <w:p w14:paraId="7E123163" w14:textId="77777777" w:rsidR="001B4F85" w:rsidRDefault="001B4F85" w:rsidP="001B4F85">
          <w:pPr>
            <w:rPr>
              <w:rFonts w:cs="Arial"/>
            </w:rPr>
          </w:pPr>
        </w:p>
        <w:p w14:paraId="0E0ACA26" w14:textId="7146DCDA" w:rsidR="001B4F85" w:rsidRPr="001B4F85" w:rsidRDefault="00453C68" w:rsidP="001B4F85">
          <w:pPr>
            <w:rPr>
              <w:rFonts w:cs="Arial"/>
            </w:rPr>
          </w:pPr>
        </w:p>
      </w:sdtContent>
    </w:sdt>
    <w:p w14:paraId="5FF6E255" w14:textId="77777777" w:rsidR="001B4F85" w:rsidRPr="001B4F85" w:rsidRDefault="001B4F85" w:rsidP="00B20EEF">
      <w:pPr>
        <w:numPr>
          <w:ilvl w:val="0"/>
          <w:numId w:val="6"/>
        </w:numPr>
        <w:rPr>
          <w:rFonts w:cs="Arial"/>
        </w:rPr>
      </w:pPr>
      <w:r w:rsidRPr="001B4F85">
        <w:rPr>
          <w:rFonts w:cs="Arial"/>
        </w:rPr>
        <w:t>Welche langfristigen Veränderungen werden durch das Projekt in der MINT-Region angestoßen?</w:t>
      </w:r>
    </w:p>
    <w:permStart w:id="1592470449" w:edGrp="everyone" w:displacedByCustomXml="next"/>
    <w:sdt>
      <w:sdtPr>
        <w:rPr>
          <w:rFonts w:cs="Arial"/>
        </w:rPr>
        <w:id w:val="-444379353"/>
        <w:placeholder>
          <w:docPart w:val="DefaultPlaceholder_-1854013440"/>
        </w:placeholder>
      </w:sdtPr>
      <w:sdtEndPr/>
      <w:sdtContent>
        <w:sdt>
          <w:sdtPr>
            <w:rPr>
              <w:rFonts w:cs="Arial"/>
              <w:szCs w:val="20"/>
            </w:rPr>
            <w:id w:val="-1430192736"/>
            <w:placeholder>
              <w:docPart w:val="870DE5544A9F4245AD771EB05FAC5083"/>
            </w:placeholder>
            <w:showingPlcHdr/>
          </w:sdtPr>
          <w:sdtEndPr/>
          <w:sdtContent>
            <w:p w14:paraId="27E615E7" w14:textId="77777777" w:rsidR="001917AB" w:rsidRDefault="001917AB" w:rsidP="001917AB">
              <w:pPr>
                <w:rPr>
                  <w:rFonts w:cs="Arial"/>
                  <w:szCs w:val="20"/>
                </w:rPr>
              </w:pPr>
              <w:r w:rsidRPr="00AD688A">
                <w:rPr>
                  <w:rStyle w:val="Platzhaltertext"/>
                </w:rPr>
                <w:t>Klicken oder tippen Sie hier, um Text einzugeben.</w:t>
              </w:r>
            </w:p>
          </w:sdtContent>
        </w:sdt>
        <w:p w14:paraId="1B0A03CD" w14:textId="40E3037A" w:rsidR="006371DE" w:rsidRDefault="006371DE" w:rsidP="006371DE">
          <w:pPr>
            <w:rPr>
              <w:rFonts w:cs="Arial"/>
            </w:rPr>
          </w:pPr>
        </w:p>
        <w:p w14:paraId="60F43497" w14:textId="77777777" w:rsidR="001B4F85" w:rsidRPr="006371DE" w:rsidRDefault="001B4F85" w:rsidP="006371DE">
          <w:pPr>
            <w:rPr>
              <w:rFonts w:cs="Arial"/>
            </w:rPr>
          </w:pPr>
        </w:p>
        <w:p w14:paraId="47513CEF" w14:textId="14ABD7E4" w:rsidR="006371DE" w:rsidRPr="006371DE" w:rsidRDefault="00453C68" w:rsidP="006371DE">
          <w:pPr>
            <w:rPr>
              <w:rFonts w:cs="Arial"/>
            </w:rPr>
          </w:pPr>
        </w:p>
      </w:sdtContent>
    </w:sdt>
    <w:permEnd w:id="1592470449"/>
    <w:p w14:paraId="6FEDB765" w14:textId="0DA18E2A" w:rsidR="00951282" w:rsidRPr="006371DE" w:rsidRDefault="006371DE" w:rsidP="006371DE">
      <w:pPr>
        <w:spacing w:line="259" w:lineRule="auto"/>
        <w:jc w:val="left"/>
        <w:rPr>
          <w:rFonts w:cs="Arial"/>
        </w:rPr>
      </w:pPr>
      <w:r w:rsidRPr="006371DE">
        <w:rPr>
          <w:rFonts w:cs="Arial"/>
        </w:rPr>
        <w:br w:type="page"/>
      </w:r>
    </w:p>
    <w:p w14:paraId="4F57D69B" w14:textId="4770236E" w:rsidR="001B4F85" w:rsidRDefault="001B4F85" w:rsidP="001B4F85">
      <w:pPr>
        <w:pStyle w:val="berschrift1"/>
      </w:pPr>
      <w:bookmarkStart w:id="9" w:name="_Toc196904799"/>
      <w:r w:rsidRPr="001B4F85">
        <w:lastRenderedPageBreak/>
        <w:t>Regionale Relevanz</w:t>
      </w:r>
      <w:bookmarkEnd w:id="9"/>
    </w:p>
    <w:p w14:paraId="0F37F303" w14:textId="77777777" w:rsidR="008E1AAD" w:rsidRPr="008E1AAD" w:rsidRDefault="008E1AAD" w:rsidP="008E1AAD"/>
    <w:p w14:paraId="77D0CD93" w14:textId="4CB94C97" w:rsidR="001B4F85" w:rsidRDefault="001B4F85" w:rsidP="001B4F85">
      <w:pPr>
        <w:spacing w:line="259" w:lineRule="auto"/>
        <w:jc w:val="left"/>
        <w:rPr>
          <w:rFonts w:cs="Arial"/>
          <w:iCs/>
        </w:rPr>
      </w:pPr>
      <w:r w:rsidRPr="001B4F85">
        <w:rPr>
          <w:rFonts w:cs="Arial"/>
          <w:iCs/>
        </w:rPr>
        <w:t>Bitte erläutern Sie, welche spezifischen Herausforderungen in der Region bestehen und wie Ihr Projekt zur nachhaltigen Stärkung der MINT-Bildung vor Ort beiträgt.</w:t>
      </w:r>
    </w:p>
    <w:p w14:paraId="438CB684" w14:textId="77777777" w:rsidR="0095034F" w:rsidRPr="001B4F85" w:rsidRDefault="0095034F" w:rsidP="001B4F85">
      <w:pPr>
        <w:spacing w:line="259" w:lineRule="auto"/>
        <w:jc w:val="left"/>
        <w:rPr>
          <w:rFonts w:cs="Arial"/>
        </w:rPr>
      </w:pPr>
    </w:p>
    <w:p w14:paraId="206B755E" w14:textId="77777777" w:rsidR="001B4F85" w:rsidRDefault="001B4F85" w:rsidP="00B20EEF">
      <w:pPr>
        <w:numPr>
          <w:ilvl w:val="0"/>
          <w:numId w:val="7"/>
        </w:numPr>
        <w:spacing w:line="259" w:lineRule="auto"/>
        <w:jc w:val="left"/>
        <w:rPr>
          <w:rFonts w:cs="Arial"/>
        </w:rPr>
      </w:pPr>
      <w:r w:rsidRPr="001B4F85">
        <w:rPr>
          <w:rFonts w:cs="Arial"/>
        </w:rPr>
        <w:t>Welche spezifischen Herausforderungen gibt es in der Region?</w:t>
      </w:r>
    </w:p>
    <w:sdt>
      <w:sdtPr>
        <w:rPr>
          <w:rFonts w:cs="Arial"/>
        </w:rPr>
        <w:id w:val="1869333374"/>
        <w:placeholder>
          <w:docPart w:val="DefaultPlaceholder_-1854013440"/>
        </w:placeholder>
      </w:sdtPr>
      <w:sdtEndPr/>
      <w:sdtContent>
        <w:permStart w:id="1312382303" w:edGrp="everyone" w:displacedByCustomXml="next"/>
        <w:sdt>
          <w:sdtPr>
            <w:rPr>
              <w:rFonts w:cs="Arial"/>
              <w:szCs w:val="20"/>
            </w:rPr>
            <w:id w:val="-1956941147"/>
            <w:placeholder>
              <w:docPart w:val="4CC1B45B5C5040E2A6856140FBF03FBC"/>
            </w:placeholder>
            <w:showingPlcHdr/>
          </w:sdtPr>
          <w:sdtEndPr/>
          <w:sdtContent>
            <w:p w14:paraId="385B3A94" w14:textId="77777777" w:rsidR="005B5181" w:rsidRDefault="005B5181" w:rsidP="005B5181">
              <w:pPr>
                <w:rPr>
                  <w:rFonts w:cs="Arial"/>
                  <w:szCs w:val="20"/>
                </w:rPr>
              </w:pPr>
              <w:r w:rsidRPr="00AD688A">
                <w:rPr>
                  <w:rStyle w:val="Platzhaltertext"/>
                </w:rPr>
                <w:t>Klicken oder tippen Sie hier, um Text einzugeben.</w:t>
              </w:r>
            </w:p>
          </w:sdtContent>
        </w:sdt>
        <w:p w14:paraId="6BC13582" w14:textId="1EE31E1A" w:rsidR="000826BA" w:rsidRDefault="000826BA" w:rsidP="000826BA">
          <w:pPr>
            <w:spacing w:line="259" w:lineRule="auto"/>
            <w:jc w:val="left"/>
            <w:rPr>
              <w:rFonts w:cs="Arial"/>
            </w:rPr>
          </w:pPr>
        </w:p>
        <w:p w14:paraId="2E25FB76" w14:textId="37230159" w:rsidR="000826BA" w:rsidRDefault="00453C68" w:rsidP="000826BA">
          <w:pPr>
            <w:spacing w:line="259" w:lineRule="auto"/>
            <w:jc w:val="left"/>
            <w:rPr>
              <w:rFonts w:cs="Arial"/>
            </w:rPr>
          </w:pPr>
        </w:p>
        <w:permEnd w:id="1312382303" w:displacedByCustomXml="next"/>
      </w:sdtContent>
    </w:sdt>
    <w:p w14:paraId="07FDD306" w14:textId="77777777" w:rsidR="000826BA" w:rsidRPr="001B4F85" w:rsidRDefault="000826BA" w:rsidP="000826BA">
      <w:pPr>
        <w:spacing w:line="259" w:lineRule="auto"/>
        <w:jc w:val="left"/>
        <w:rPr>
          <w:rFonts w:cs="Arial"/>
        </w:rPr>
      </w:pPr>
    </w:p>
    <w:p w14:paraId="55825F74" w14:textId="77777777" w:rsidR="001B4F85" w:rsidRPr="001B4F85" w:rsidRDefault="001B4F85" w:rsidP="00B20EEF">
      <w:pPr>
        <w:numPr>
          <w:ilvl w:val="0"/>
          <w:numId w:val="7"/>
        </w:numPr>
        <w:spacing w:line="259" w:lineRule="auto"/>
        <w:jc w:val="left"/>
        <w:rPr>
          <w:rFonts w:cs="Arial"/>
        </w:rPr>
      </w:pPr>
      <w:r w:rsidRPr="001B4F85">
        <w:rPr>
          <w:rFonts w:cs="Arial"/>
        </w:rPr>
        <w:t>Wie trägt das Projekt zur regionalen MINT-Entwicklung bei?</w:t>
      </w:r>
    </w:p>
    <w:sdt>
      <w:sdtPr>
        <w:rPr>
          <w:rFonts w:cs="Arial"/>
        </w:rPr>
        <w:id w:val="578565195"/>
        <w:placeholder>
          <w:docPart w:val="DefaultPlaceholder_-1854013440"/>
        </w:placeholder>
      </w:sdtPr>
      <w:sdtEndPr/>
      <w:sdtContent>
        <w:permStart w:id="273170209" w:edGrp="everyone" w:displacedByCustomXml="next"/>
        <w:sdt>
          <w:sdtPr>
            <w:rPr>
              <w:rFonts w:cs="Arial"/>
              <w:szCs w:val="20"/>
            </w:rPr>
            <w:id w:val="-1916695717"/>
            <w:placeholder>
              <w:docPart w:val="9E54C3A485354578AADEB393E6FFF769"/>
            </w:placeholder>
            <w:showingPlcHdr/>
          </w:sdtPr>
          <w:sdtEndPr/>
          <w:sdtContent>
            <w:p w14:paraId="41FD8B44" w14:textId="77777777" w:rsidR="005B5181" w:rsidRDefault="005B5181" w:rsidP="005B5181">
              <w:pPr>
                <w:rPr>
                  <w:rFonts w:cs="Arial"/>
                  <w:szCs w:val="20"/>
                </w:rPr>
              </w:pPr>
              <w:r w:rsidRPr="00AD688A">
                <w:rPr>
                  <w:rStyle w:val="Platzhaltertext"/>
                </w:rPr>
                <w:t>Klicken oder tippen Sie hier, um Text einzugeben.</w:t>
              </w:r>
            </w:p>
          </w:sdtContent>
        </w:sdt>
        <w:p w14:paraId="243760A6" w14:textId="36D48DE4" w:rsidR="001B4F85" w:rsidRPr="001B4F85" w:rsidRDefault="001B4F85" w:rsidP="001B4F85">
          <w:pPr>
            <w:spacing w:line="259" w:lineRule="auto"/>
            <w:jc w:val="left"/>
            <w:rPr>
              <w:rFonts w:cs="Arial"/>
            </w:rPr>
          </w:pPr>
        </w:p>
        <w:p w14:paraId="17AC09D4" w14:textId="77777777" w:rsidR="003D5145" w:rsidRDefault="003D5145">
          <w:pPr>
            <w:spacing w:line="259" w:lineRule="auto"/>
            <w:jc w:val="left"/>
            <w:rPr>
              <w:rFonts w:cs="Arial"/>
            </w:rPr>
          </w:pPr>
        </w:p>
        <w:permEnd w:id="273170209"/>
        <w:p w14:paraId="0E8D56CB" w14:textId="467CCD01" w:rsidR="000826BA" w:rsidRPr="006371DE" w:rsidRDefault="000826BA">
          <w:pPr>
            <w:spacing w:line="259" w:lineRule="auto"/>
            <w:jc w:val="left"/>
            <w:rPr>
              <w:rFonts w:cs="Arial"/>
            </w:rPr>
          </w:pPr>
          <w:r>
            <w:rPr>
              <w:rFonts w:cs="Arial"/>
            </w:rPr>
            <w:br w:type="page"/>
          </w:r>
        </w:p>
      </w:sdtContent>
    </w:sdt>
    <w:p w14:paraId="2DC8CA9B" w14:textId="4E87A131" w:rsidR="003D5145" w:rsidRDefault="0095034F" w:rsidP="006371DE">
      <w:pPr>
        <w:pStyle w:val="berschrift1"/>
        <w:rPr>
          <w:rFonts w:cs="Arial"/>
        </w:rPr>
      </w:pPr>
      <w:bookmarkStart w:id="10" w:name="_Toc196904800"/>
      <w:r>
        <w:rPr>
          <w:rFonts w:cs="Arial"/>
        </w:rPr>
        <w:lastRenderedPageBreak/>
        <w:t>Innovationsgrad</w:t>
      </w:r>
      <w:bookmarkEnd w:id="10"/>
    </w:p>
    <w:p w14:paraId="4E1488F1" w14:textId="77777777" w:rsidR="001B4F85" w:rsidRDefault="001B4F85" w:rsidP="001B4F85"/>
    <w:p w14:paraId="3C9FD01F" w14:textId="77777777" w:rsidR="0095034F" w:rsidRDefault="0095034F" w:rsidP="0095034F">
      <w:r w:rsidRPr="00CC37A9">
        <w:t>Erläutern Sie den innovativen Charakter Ihres Projektes. Was zeichnet Ihren Ansatz besonders aus, und worin liegen die Alleinstellungsmerkmale?</w:t>
      </w:r>
    </w:p>
    <w:p w14:paraId="3EB5443E" w14:textId="4F4A7803" w:rsidR="00CC37A9" w:rsidRPr="001B4F85" w:rsidRDefault="00CC37A9" w:rsidP="0095034F">
      <w:pPr>
        <w:ind w:left="360"/>
      </w:pPr>
    </w:p>
    <w:permStart w:id="1868436977" w:edGrp="everyone" w:displacedByCustomXml="next"/>
    <w:sdt>
      <w:sdtPr>
        <w:rPr>
          <w:rFonts w:cs="Arial"/>
        </w:rPr>
        <w:id w:val="-415093888"/>
        <w:placeholder>
          <w:docPart w:val="56245A3E31284414A646C7574AF561C3"/>
        </w:placeholder>
        <w:showingPlcHdr/>
      </w:sdtPr>
      <w:sdtEndPr/>
      <w:sdtContent>
        <w:p w14:paraId="67353AEB" w14:textId="11017BF2" w:rsidR="003D5145" w:rsidRPr="006371DE" w:rsidRDefault="000826BA">
          <w:pPr>
            <w:spacing w:line="259" w:lineRule="auto"/>
            <w:jc w:val="left"/>
            <w:rPr>
              <w:rFonts w:cs="Arial"/>
            </w:rPr>
          </w:pPr>
          <w:r w:rsidRPr="00AD688A">
            <w:rPr>
              <w:rStyle w:val="Platzhaltertext"/>
            </w:rPr>
            <w:t>Klicken oder tippen Sie hier, um Text einzugeben.</w:t>
          </w:r>
        </w:p>
      </w:sdtContent>
    </w:sdt>
    <w:p w14:paraId="04D89402" w14:textId="77777777" w:rsidR="0095034F" w:rsidRDefault="0095034F">
      <w:pPr>
        <w:spacing w:line="259" w:lineRule="auto"/>
        <w:jc w:val="left"/>
        <w:rPr>
          <w:rFonts w:cs="Arial"/>
        </w:rPr>
      </w:pPr>
      <w:r>
        <w:rPr>
          <w:rFonts w:cs="Arial"/>
        </w:rPr>
        <w:br w:type="page"/>
      </w:r>
    </w:p>
    <w:p w14:paraId="143BF074" w14:textId="77777777" w:rsidR="0095034F" w:rsidRDefault="0095034F" w:rsidP="0095034F">
      <w:pPr>
        <w:pStyle w:val="berschrift1"/>
        <w:rPr>
          <w:rFonts w:cs="Arial"/>
        </w:rPr>
      </w:pPr>
      <w:bookmarkStart w:id="11" w:name="_Toc196904801"/>
      <w:permEnd w:id="1868436977"/>
      <w:r w:rsidRPr="006371DE">
        <w:rPr>
          <w:rFonts w:cs="Arial"/>
        </w:rPr>
        <w:lastRenderedPageBreak/>
        <w:t>Nachhaltigkeit und Verstetigung</w:t>
      </w:r>
      <w:bookmarkEnd w:id="11"/>
    </w:p>
    <w:p w14:paraId="5A843E6C" w14:textId="77777777" w:rsidR="0095034F" w:rsidRDefault="0095034F" w:rsidP="0095034F"/>
    <w:p w14:paraId="1E5B9C7D" w14:textId="77777777" w:rsidR="0095034F" w:rsidRPr="001B4F85" w:rsidRDefault="0095034F" w:rsidP="0095034F">
      <w:r w:rsidRPr="001B4F85">
        <w:rPr>
          <w:iCs/>
        </w:rPr>
        <w:t>Beschreiben Sie, wie die geschaffenen Strukturen über die Förderperiode hinaus bestehen bleiben und welche Maßnahmen ergriffen werden, um die MINT-Region dauerhaft zu stärken.</w:t>
      </w:r>
    </w:p>
    <w:p w14:paraId="3B8F266D" w14:textId="77777777" w:rsidR="0095034F" w:rsidRPr="001B4F85" w:rsidRDefault="0095034F" w:rsidP="0095034F">
      <w:pPr>
        <w:numPr>
          <w:ilvl w:val="0"/>
          <w:numId w:val="8"/>
        </w:numPr>
      </w:pPr>
      <w:r w:rsidRPr="001B4F85">
        <w:t>Welche Strategie verfolgt das Vorhaben zur langfristigen Verfestigung des MINT-Netzwerks?</w:t>
      </w:r>
    </w:p>
    <w:p w14:paraId="7DC1F438" w14:textId="77777777" w:rsidR="0095034F" w:rsidRPr="001B4F85" w:rsidRDefault="0095034F" w:rsidP="0095034F">
      <w:pPr>
        <w:numPr>
          <w:ilvl w:val="0"/>
          <w:numId w:val="8"/>
        </w:numPr>
      </w:pPr>
      <w:r w:rsidRPr="001B4F85">
        <w:t>Wie wird das Projekt nach der Förderphase weitergeführt?</w:t>
      </w:r>
    </w:p>
    <w:p w14:paraId="14C2F345" w14:textId="77777777" w:rsidR="0095034F" w:rsidRDefault="0095034F" w:rsidP="0095034F">
      <w:pPr>
        <w:numPr>
          <w:ilvl w:val="0"/>
          <w:numId w:val="8"/>
        </w:numPr>
      </w:pPr>
      <w:r w:rsidRPr="001B4F85">
        <w:t>Welche Strukturen und Kooperationen sichern die langfristige Wirkung?</w:t>
      </w:r>
    </w:p>
    <w:p w14:paraId="18713B40" w14:textId="77777777" w:rsidR="0024239D" w:rsidRDefault="0024239D" w:rsidP="0024239D">
      <w:pPr>
        <w:ind w:left="720"/>
      </w:pPr>
    </w:p>
    <w:permStart w:id="225847465" w:edGrp="everyone" w:displacedByCustomXml="next"/>
    <w:sdt>
      <w:sdtPr>
        <w:rPr>
          <w:rFonts w:cs="Arial"/>
        </w:rPr>
        <w:id w:val="-1626228316"/>
        <w:placeholder>
          <w:docPart w:val="D582DB5F3B5640CAB0EA4D29C7EEEF2E"/>
        </w:placeholder>
        <w:showingPlcHdr/>
      </w:sdtPr>
      <w:sdtEndPr/>
      <w:sdtContent>
        <w:p w14:paraId="669F05B7" w14:textId="77777777" w:rsidR="0095034F" w:rsidRPr="006371DE" w:rsidRDefault="0095034F" w:rsidP="0095034F">
          <w:pPr>
            <w:spacing w:line="259" w:lineRule="auto"/>
            <w:jc w:val="left"/>
            <w:rPr>
              <w:rFonts w:cs="Arial"/>
            </w:rPr>
          </w:pPr>
          <w:r w:rsidRPr="00AD688A">
            <w:rPr>
              <w:rStyle w:val="Platzhaltertext"/>
            </w:rPr>
            <w:t>Klicken oder tippen Sie hier, um Text einzugeben.</w:t>
          </w:r>
        </w:p>
      </w:sdtContent>
    </w:sdt>
    <w:p w14:paraId="7A40A607" w14:textId="77777777" w:rsidR="0095034F" w:rsidRDefault="0095034F" w:rsidP="006371DE">
      <w:pPr>
        <w:spacing w:line="259" w:lineRule="auto"/>
        <w:rPr>
          <w:rFonts w:cs="Arial"/>
        </w:rPr>
      </w:pPr>
    </w:p>
    <w:permEnd w:id="225847465"/>
    <w:p w14:paraId="1553AF09" w14:textId="77777777" w:rsidR="0095034F" w:rsidRDefault="0095034F" w:rsidP="006371DE">
      <w:pPr>
        <w:spacing w:line="259" w:lineRule="auto"/>
        <w:rPr>
          <w:rFonts w:cs="Arial"/>
        </w:rPr>
      </w:pPr>
    </w:p>
    <w:p w14:paraId="1D40D092" w14:textId="77777777" w:rsidR="0095034F" w:rsidRDefault="0095034F" w:rsidP="006371DE">
      <w:pPr>
        <w:spacing w:line="259" w:lineRule="auto"/>
        <w:rPr>
          <w:rFonts w:cs="Arial"/>
        </w:rPr>
      </w:pPr>
    </w:p>
    <w:p w14:paraId="1A9D07CF" w14:textId="77777777" w:rsidR="0095034F" w:rsidRDefault="0095034F" w:rsidP="006371DE">
      <w:pPr>
        <w:spacing w:line="259" w:lineRule="auto"/>
        <w:rPr>
          <w:rFonts w:cs="Arial"/>
        </w:rPr>
      </w:pPr>
    </w:p>
    <w:p w14:paraId="32974411" w14:textId="5A8E27E3" w:rsidR="003C5F99" w:rsidRPr="006371DE" w:rsidRDefault="00BF3C47" w:rsidP="006371DE">
      <w:pPr>
        <w:spacing w:line="259" w:lineRule="auto"/>
        <w:rPr>
          <w:rFonts w:cs="Arial"/>
        </w:rPr>
      </w:pPr>
      <w:r w:rsidRPr="006371DE">
        <w:rPr>
          <w:rFonts w:cs="Arial"/>
        </w:rPr>
        <w:br w:type="page"/>
      </w:r>
    </w:p>
    <w:p w14:paraId="3156F7B4" w14:textId="77777777" w:rsidR="001B4F85" w:rsidRDefault="006371DE" w:rsidP="00EB669A">
      <w:pPr>
        <w:pStyle w:val="berschrift1"/>
        <w:rPr>
          <w:rFonts w:cs="Arial"/>
        </w:rPr>
      </w:pPr>
      <w:bookmarkStart w:id="12" w:name="_Toc196904802"/>
      <w:r w:rsidRPr="006371DE">
        <w:rPr>
          <w:rFonts w:cs="Arial"/>
        </w:rPr>
        <w:lastRenderedPageBreak/>
        <w:t>Finanzierung des Vorhabens</w:t>
      </w:r>
      <w:bookmarkEnd w:id="12"/>
    </w:p>
    <w:p w14:paraId="0D6DA24F" w14:textId="77777777" w:rsidR="008E1AAD" w:rsidRPr="008E1AAD" w:rsidRDefault="008E1AAD" w:rsidP="008E1AAD"/>
    <w:p w14:paraId="504E87B5" w14:textId="1F58CAC0" w:rsidR="004F0EAB" w:rsidRPr="001B4F85" w:rsidRDefault="004F0EAB" w:rsidP="001B4F85">
      <w:r w:rsidRPr="004F0EAB">
        <w:t>Bitte beschreiben Sie an dieser Stelle, welche Kosten nicht durch die Förderung abgedeckt sind und wie diese finanziert werden. Achten Sie dabei auf eine nachvollziehbare und plausible Darstellung. Die detaillierte rechnerische Aufschlüsselung dieser Angaben erfolgt im Vorlagendokument „Planungsdokument – Finanzierung des Kooperationsvorhabens“.</w:t>
      </w:r>
    </w:p>
    <w:sdt>
      <w:sdtPr>
        <w:rPr>
          <w:rFonts w:eastAsiaTheme="majorEastAsia" w:cs="Arial"/>
          <w:b/>
          <w:sz w:val="24"/>
          <w:szCs w:val="32"/>
        </w:rPr>
        <w:id w:val="-837532430"/>
        <w:placeholder>
          <w:docPart w:val="E0EA71910DC44B4382DFFD6800CDB308"/>
        </w:placeholder>
        <w:showingPlcHdr/>
      </w:sdtPr>
      <w:sdtEndPr/>
      <w:sdtContent>
        <w:permStart w:id="1988197437" w:edGrp="everyone" w:displacedByCustomXml="prev"/>
        <w:p w14:paraId="2918A98B" w14:textId="21AA2C48" w:rsidR="001F12A2" w:rsidRPr="001B4F85" w:rsidRDefault="000826BA" w:rsidP="001B4F85">
          <w:pPr>
            <w:spacing w:line="259" w:lineRule="auto"/>
            <w:jc w:val="left"/>
            <w:rPr>
              <w:rFonts w:eastAsiaTheme="majorEastAsia" w:cs="Arial"/>
              <w:b/>
              <w:sz w:val="24"/>
              <w:szCs w:val="32"/>
            </w:rPr>
          </w:pPr>
          <w:r w:rsidRPr="00AD688A">
            <w:rPr>
              <w:rStyle w:val="Platzhaltertext"/>
            </w:rPr>
            <w:t>Klicken oder tippen Sie hier, um Text einzugeben.</w:t>
          </w:r>
        </w:p>
        <w:permEnd w:id="1988197437" w:displacedByCustomXml="next"/>
      </w:sdtContent>
    </w:sdt>
    <w:sectPr w:rsidR="001F12A2" w:rsidRPr="001B4F85" w:rsidSect="007F3F43">
      <w:headerReference w:type="default" r:id="rId11"/>
      <w:footerReference w:type="default" r:id="rId12"/>
      <w:pgSz w:w="11906" w:h="16838" w:code="9"/>
      <w:pgMar w:top="1418" w:right="1418" w:bottom="964" w:left="1418" w:header="284" w:footer="170"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1C27A" w14:textId="77777777" w:rsidR="00C01484" w:rsidRDefault="00C01484" w:rsidP="0061289B">
      <w:pPr>
        <w:spacing w:after="0"/>
      </w:pPr>
      <w:r>
        <w:separator/>
      </w:r>
    </w:p>
  </w:endnote>
  <w:endnote w:type="continuationSeparator" w:id="0">
    <w:p w14:paraId="65E76ED6" w14:textId="77777777" w:rsidR="00C01484" w:rsidRDefault="00C01484" w:rsidP="006128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BE10" w14:textId="77777777" w:rsidR="00BC71BA" w:rsidRDefault="00BC71BA" w:rsidP="00BC71BA">
    <w:pPr>
      <w:spacing w:after="20"/>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1FD0C878" wp14:editId="27A779B0">
              <wp:simplePos x="0" y="0"/>
              <wp:positionH relativeFrom="column">
                <wp:posOffset>2749</wp:posOffset>
              </wp:positionH>
              <wp:positionV relativeFrom="paragraph">
                <wp:posOffset>88635</wp:posOffset>
              </wp:positionV>
              <wp:extent cx="5754853"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5754853"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9A52B" id="Gerader Verbinde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7pt" to="45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" strokecolor="#5a5a5a [2109]" strokeweight=".5pt">
              <v:stroke joinstyle="miter"/>
            </v:line>
          </w:pict>
        </mc:Fallback>
      </mc:AlternateContent>
    </w:r>
  </w:p>
  <w:p w14:paraId="3F466D5D" w14:textId="77777777" w:rsidR="00AF04BE" w:rsidRPr="0057771C" w:rsidRDefault="0057771C" w:rsidP="0057771C">
    <w:pPr>
      <w:pStyle w:val="FuzeileTitel"/>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1042154794" w:edGrp="everyone"/>
    <w:r w:rsidRPr="0057771C">
      <w:t>Name der einreichenden MINT-Region</w:t>
    </w:r>
  </w:p>
  <w:p w14:paraId="0BDE64E0" w14:textId="693A22F9" w:rsidR="005940BD" w:rsidRPr="007F3F43" w:rsidRDefault="005940BD" w:rsidP="005940BD">
    <w:pPr>
      <w:spacing w:after="20"/>
      <w:jc w:val="center"/>
      <w:rPr>
        <w:rFonts w:cs="Arial"/>
        <w:szCs w:val="20"/>
        <w14:textOutline w14:w="0" w14:cap="flat" w14:cmpd="sng" w14:algn="ctr">
          <w14:noFill/>
          <w14:prstDash w14:val="solid"/>
          <w14:round/>
        </w14:textOutline>
      </w:rPr>
    </w:pPr>
    <w:r w:rsidRPr="007F3F43">
      <w:rPr>
        <w:rFonts w:cs="Arial"/>
        <w:szCs w:val="20"/>
        <w14:textOutline w14:w="0" w14:cap="flat" w14:cmpd="sng" w14:algn="ctr">
          <w14:noFill/>
          <w14:prstDash w14:val="solid"/>
          <w14:round/>
        </w14:textOutline>
      </w:rPr>
      <w:t xml:space="preserve">Name </w:t>
    </w:r>
    <w:r w:rsidR="00382095">
      <w:rPr>
        <w:rFonts w:cs="Arial"/>
        <w:szCs w:val="20"/>
        <w14:textOutline w14:w="0" w14:cap="flat" w14:cmpd="sng" w14:algn="ctr">
          <w14:noFill/>
          <w14:prstDash w14:val="solid"/>
          <w14:round/>
        </w14:textOutline>
      </w:rPr>
      <w:t xml:space="preserve">des Antragstellers/der Antragstellerin </w:t>
    </w:r>
    <w:r w:rsidRPr="007F3F43">
      <w:rPr>
        <w:rFonts w:cs="Arial"/>
        <w:szCs w:val="20"/>
        <w14:textOutline w14:w="0" w14:cap="flat" w14:cmpd="sng" w14:algn="ctr">
          <w14:noFill/>
          <w14:prstDash w14:val="solid"/>
          <w14:round/>
        </w14:textOutline>
      </w:rPr>
      <w:t>|   Telefonnummer   |   E-Mail-Adresse</w:t>
    </w:r>
    <w:permEnd w:id="1042154794"/>
  </w:p>
  <w:p w14:paraId="6DD0A1EA" w14:textId="77777777" w:rsidR="00AF04BE" w:rsidRPr="005940BD" w:rsidRDefault="005940BD" w:rsidP="005940BD">
    <w:pPr>
      <w:spacing w:after="20"/>
      <w:jc w:val="right"/>
      <w:rPr>
        <w:rFonts w:cs="Arial"/>
        <w:szCs w:val="20"/>
      </w:rPr>
    </w:pPr>
    <w:r w:rsidRPr="005940BD">
      <w:rPr>
        <w:rFonts w:cs="Arial"/>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940BD">
      <w:rPr>
        <w:rFonts w:cs="Arial"/>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PAGE   \* MERGEFORMAT</w:instrText>
    </w:r>
    <w:r w:rsidRPr="005940BD">
      <w:rPr>
        <w:rFonts w:cs="Arial"/>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5940BD">
      <w:rPr>
        <w:rFonts w:cs="Arial"/>
        <w:color w:val="000000" w:themeColor="text1"/>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5940BD">
      <w:rPr>
        <w:rFonts w:cs="Arial"/>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26A5B" w14:textId="77777777" w:rsidR="00C01484" w:rsidRDefault="00C01484" w:rsidP="0061289B">
      <w:pPr>
        <w:spacing w:after="0"/>
      </w:pPr>
      <w:r>
        <w:separator/>
      </w:r>
    </w:p>
  </w:footnote>
  <w:footnote w:type="continuationSeparator" w:id="0">
    <w:p w14:paraId="079FFD20" w14:textId="77777777" w:rsidR="00C01484" w:rsidRDefault="00C01484" w:rsidP="006128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3050F" w14:textId="15EE8E81" w:rsidR="0061289B" w:rsidRDefault="007F3F43" w:rsidP="00AF04BE">
    <w:pPr>
      <w:pStyle w:val="Kopfzeile"/>
      <w:jc w:val="right"/>
    </w:pPr>
    <w:r>
      <w:rPr>
        <w:rFonts w:cs="Arial"/>
        <w:noProof/>
        <w:szCs w:val="20"/>
        <w:lang w:eastAsia="de-AT"/>
      </w:rPr>
      <w:drawing>
        <wp:anchor distT="0" distB="0" distL="114300" distR="114300" simplePos="0" relativeHeight="251661312" behindDoc="0" locked="0" layoutInCell="1" allowOverlap="1" wp14:anchorId="7BDDB138" wp14:editId="4F0159F3">
          <wp:simplePos x="0" y="0"/>
          <wp:positionH relativeFrom="margin">
            <wp:posOffset>3886200</wp:posOffset>
          </wp:positionH>
          <wp:positionV relativeFrom="margin">
            <wp:posOffset>-711200</wp:posOffset>
          </wp:positionV>
          <wp:extent cx="2318385" cy="539750"/>
          <wp:effectExtent l="0" t="0" r="571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_logo_Schrift link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8385" cy="539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0433"/>
    <w:multiLevelType w:val="multilevel"/>
    <w:tmpl w:val="A286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C6A02"/>
    <w:multiLevelType w:val="multilevel"/>
    <w:tmpl w:val="A99E8116"/>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w:eastAsiaTheme="minorHAnsi" w:hAnsi="Arial" w:cs="Arial" w:hint="default"/>
      </w:rPr>
    </w:lvl>
    <w:lvl w:ilvl="2">
      <w:start w:val="7"/>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0109F"/>
    <w:multiLevelType w:val="multilevel"/>
    <w:tmpl w:val="B20E5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F63BD"/>
    <w:multiLevelType w:val="multilevel"/>
    <w:tmpl w:val="4558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A154E"/>
    <w:multiLevelType w:val="multilevel"/>
    <w:tmpl w:val="F4A8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65398D"/>
    <w:multiLevelType w:val="multilevel"/>
    <w:tmpl w:val="3EEA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632FC"/>
    <w:multiLevelType w:val="multilevel"/>
    <w:tmpl w:val="38C4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A22DB3"/>
    <w:multiLevelType w:val="multilevel"/>
    <w:tmpl w:val="E638B542"/>
    <w:lvl w:ilvl="0">
      <w:start w:val="1"/>
      <w:numFmt w:val="decimal"/>
      <w:lvlText w:val="%1."/>
      <w:lvlJc w:val="left"/>
      <w:pPr>
        <w:tabs>
          <w:tab w:val="num" w:pos="720"/>
        </w:tabs>
        <w:ind w:left="720" w:hanging="360"/>
      </w:pPr>
      <w:rPr>
        <w:rFonts w:hint="default"/>
        <w:i w:val="0"/>
        <w:i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2541398">
    <w:abstractNumId w:val="1"/>
  </w:num>
  <w:num w:numId="2" w16cid:durableId="1049570750">
    <w:abstractNumId w:val="3"/>
  </w:num>
  <w:num w:numId="3" w16cid:durableId="880826045">
    <w:abstractNumId w:val="6"/>
  </w:num>
  <w:num w:numId="4" w16cid:durableId="1563055439">
    <w:abstractNumId w:val="2"/>
  </w:num>
  <w:num w:numId="5" w16cid:durableId="392780412">
    <w:abstractNumId w:val="0"/>
  </w:num>
  <w:num w:numId="6" w16cid:durableId="1429427473">
    <w:abstractNumId w:val="7"/>
  </w:num>
  <w:num w:numId="7" w16cid:durableId="739446376">
    <w:abstractNumId w:val="4"/>
  </w:num>
  <w:num w:numId="8" w16cid:durableId="7216699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readOnly" w:formatting="1" w:enforcement="1" w:cryptProviderType="rsaAES" w:cryptAlgorithmClass="hash" w:cryptAlgorithmType="typeAny" w:cryptAlgorithmSid="14" w:cryptSpinCount="100000" w:hash="4xhjBBnzP5RbB5atbLn6ZesxsB3BlSsSp4auRy0ufdupzom2BmIdQiIJeXqiCXaWUCXpBsWop5eVIJypCt4bmQ==" w:salt="yFHsjcoHA/D99hE0Ecb1i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F43"/>
    <w:rsid w:val="00013770"/>
    <w:rsid w:val="000502FF"/>
    <w:rsid w:val="00071964"/>
    <w:rsid w:val="000826BA"/>
    <w:rsid w:val="00084084"/>
    <w:rsid w:val="00093ACA"/>
    <w:rsid w:val="000F004E"/>
    <w:rsid w:val="0012144A"/>
    <w:rsid w:val="00174DED"/>
    <w:rsid w:val="001917AB"/>
    <w:rsid w:val="00192B19"/>
    <w:rsid w:val="001B2C9E"/>
    <w:rsid w:val="001B4F85"/>
    <w:rsid w:val="001C2EF9"/>
    <w:rsid w:val="001F12A2"/>
    <w:rsid w:val="002033C9"/>
    <w:rsid w:val="00221FA8"/>
    <w:rsid w:val="0024239D"/>
    <w:rsid w:val="002B2CB9"/>
    <w:rsid w:val="002B79F9"/>
    <w:rsid w:val="002C3A94"/>
    <w:rsid w:val="002D4EE1"/>
    <w:rsid w:val="00317B28"/>
    <w:rsid w:val="00382095"/>
    <w:rsid w:val="0039028E"/>
    <w:rsid w:val="003A0EB7"/>
    <w:rsid w:val="003B68DB"/>
    <w:rsid w:val="003C5F99"/>
    <w:rsid w:val="003D0CDC"/>
    <w:rsid w:val="003D5145"/>
    <w:rsid w:val="003F4E60"/>
    <w:rsid w:val="00421EAC"/>
    <w:rsid w:val="00453C68"/>
    <w:rsid w:val="00464169"/>
    <w:rsid w:val="004750C6"/>
    <w:rsid w:val="004A72C9"/>
    <w:rsid w:val="004C4C12"/>
    <w:rsid w:val="004C7A3A"/>
    <w:rsid w:val="004F0EAB"/>
    <w:rsid w:val="00556A30"/>
    <w:rsid w:val="00560149"/>
    <w:rsid w:val="0057771C"/>
    <w:rsid w:val="005940BD"/>
    <w:rsid w:val="00597BF2"/>
    <w:rsid w:val="005B5181"/>
    <w:rsid w:val="005D02EB"/>
    <w:rsid w:val="005D35BA"/>
    <w:rsid w:val="005E37FB"/>
    <w:rsid w:val="0061289B"/>
    <w:rsid w:val="0062078C"/>
    <w:rsid w:val="006357D9"/>
    <w:rsid w:val="006371DE"/>
    <w:rsid w:val="006445E6"/>
    <w:rsid w:val="00652C9E"/>
    <w:rsid w:val="006766EA"/>
    <w:rsid w:val="006A30A0"/>
    <w:rsid w:val="006C0170"/>
    <w:rsid w:val="006F0D9D"/>
    <w:rsid w:val="00723FCD"/>
    <w:rsid w:val="00761EC4"/>
    <w:rsid w:val="0077158A"/>
    <w:rsid w:val="007E1EEE"/>
    <w:rsid w:val="007F3F43"/>
    <w:rsid w:val="008028DE"/>
    <w:rsid w:val="00821A0E"/>
    <w:rsid w:val="00826CAD"/>
    <w:rsid w:val="0085749C"/>
    <w:rsid w:val="00880F9F"/>
    <w:rsid w:val="008A6EA8"/>
    <w:rsid w:val="008E1AAD"/>
    <w:rsid w:val="008E41C4"/>
    <w:rsid w:val="00907549"/>
    <w:rsid w:val="00920428"/>
    <w:rsid w:val="0095034F"/>
    <w:rsid w:val="00951282"/>
    <w:rsid w:val="00980D35"/>
    <w:rsid w:val="009834C1"/>
    <w:rsid w:val="009D3270"/>
    <w:rsid w:val="009F4036"/>
    <w:rsid w:val="00A0051A"/>
    <w:rsid w:val="00AA70F0"/>
    <w:rsid w:val="00AC2882"/>
    <w:rsid w:val="00AE225B"/>
    <w:rsid w:val="00AF04BE"/>
    <w:rsid w:val="00AF2580"/>
    <w:rsid w:val="00B20EEF"/>
    <w:rsid w:val="00B21483"/>
    <w:rsid w:val="00B26ED2"/>
    <w:rsid w:val="00B504B2"/>
    <w:rsid w:val="00B93613"/>
    <w:rsid w:val="00B9753F"/>
    <w:rsid w:val="00BC71BA"/>
    <w:rsid w:val="00BF3C47"/>
    <w:rsid w:val="00C01484"/>
    <w:rsid w:val="00C17432"/>
    <w:rsid w:val="00C17575"/>
    <w:rsid w:val="00C31CA8"/>
    <w:rsid w:val="00C60E09"/>
    <w:rsid w:val="00CC37A9"/>
    <w:rsid w:val="00CF2B81"/>
    <w:rsid w:val="00D43EBC"/>
    <w:rsid w:val="00D5323E"/>
    <w:rsid w:val="00D62BE3"/>
    <w:rsid w:val="00DB335C"/>
    <w:rsid w:val="00DB726B"/>
    <w:rsid w:val="00E006C5"/>
    <w:rsid w:val="00E03C44"/>
    <w:rsid w:val="00E22A23"/>
    <w:rsid w:val="00E8412A"/>
    <w:rsid w:val="00E8491B"/>
    <w:rsid w:val="00EA0458"/>
    <w:rsid w:val="00EB669A"/>
    <w:rsid w:val="00ED61F0"/>
    <w:rsid w:val="00F5298A"/>
    <w:rsid w:val="00FC1CEF"/>
    <w:rsid w:val="00FC64B7"/>
    <w:rsid w:val="00FD5BFB"/>
    <w:rsid w:val="00FD6F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4D7E"/>
  <w15:chartTrackingRefBased/>
  <w15:docId w15:val="{F6C003BC-4B92-4354-B0CA-93986474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3C47"/>
    <w:pPr>
      <w:spacing w:line="240" w:lineRule="auto"/>
      <w:jc w:val="both"/>
    </w:pPr>
    <w:rPr>
      <w:rFonts w:ascii="Arial" w:hAnsi="Arial"/>
      <w:i/>
      <w:color w:val="002060"/>
      <w:sz w:val="20"/>
    </w:rPr>
  </w:style>
  <w:style w:type="paragraph" w:styleId="berschrift1">
    <w:name w:val="heading 1"/>
    <w:basedOn w:val="Standard"/>
    <w:next w:val="Standard"/>
    <w:link w:val="berschrift1Zchn"/>
    <w:uiPriority w:val="9"/>
    <w:qFormat/>
    <w:rsid w:val="006445E6"/>
    <w:pPr>
      <w:keepNext/>
      <w:keepLines/>
      <w:spacing w:before="360" w:after="120"/>
      <w:outlineLvl w:val="0"/>
    </w:pPr>
    <w:rPr>
      <w:rFonts w:eastAsiaTheme="majorEastAsia" w:cstheme="majorBidi"/>
      <w:b/>
      <w:i w:val="0"/>
      <w:sz w:val="24"/>
      <w:szCs w:val="32"/>
    </w:rPr>
  </w:style>
  <w:style w:type="paragraph" w:styleId="berschrift2">
    <w:name w:val="heading 2"/>
    <w:basedOn w:val="Standard"/>
    <w:next w:val="Standard"/>
    <w:link w:val="berschrift2Zchn"/>
    <w:autoRedefine/>
    <w:uiPriority w:val="9"/>
    <w:unhideWhenUsed/>
    <w:qFormat/>
    <w:rsid w:val="008E1AAD"/>
    <w:pPr>
      <w:keepNext/>
      <w:keepLines/>
      <w:spacing w:before="160" w:after="120" w:line="360" w:lineRule="auto"/>
      <w:outlineLvl w:val="1"/>
    </w:pPr>
    <w:rPr>
      <w:rFonts w:eastAsiaTheme="majorEastAsia" w:cstheme="majorBidi"/>
      <w:b/>
      <w:i w:val="0"/>
      <w:szCs w:val="26"/>
    </w:rPr>
  </w:style>
  <w:style w:type="paragraph" w:styleId="berschrift3">
    <w:name w:val="heading 3"/>
    <w:basedOn w:val="Standard"/>
    <w:next w:val="Standard"/>
    <w:link w:val="berschrift3Zchn"/>
    <w:uiPriority w:val="9"/>
    <w:semiHidden/>
    <w:unhideWhenUsed/>
    <w:rsid w:val="00BF3C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6371DE"/>
    <w:pPr>
      <w:keepNext/>
      <w:keepLines/>
      <w:spacing w:before="40" w:after="0"/>
      <w:outlineLvl w:val="3"/>
    </w:pPr>
    <w:rPr>
      <w:rFonts w:asciiTheme="majorHAnsi" w:eastAsiaTheme="majorEastAsia" w:hAnsiTheme="majorHAnsi" w:cstheme="majorBidi"/>
      <w:i w:val="0"/>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ntallgemein1">
    <w:name w:val="mint_allgemein_1"/>
    <w:basedOn w:val="Standard"/>
    <w:rsid w:val="002D4EE1"/>
  </w:style>
  <w:style w:type="paragraph" w:styleId="Kopfzeile">
    <w:name w:val="header"/>
    <w:basedOn w:val="Standard"/>
    <w:link w:val="KopfzeileZchn"/>
    <w:uiPriority w:val="99"/>
    <w:unhideWhenUsed/>
    <w:rsid w:val="0061289B"/>
    <w:pPr>
      <w:tabs>
        <w:tab w:val="center" w:pos="4536"/>
        <w:tab w:val="right" w:pos="9072"/>
      </w:tabs>
      <w:spacing w:after="0"/>
    </w:pPr>
  </w:style>
  <w:style w:type="character" w:customStyle="1" w:styleId="KopfzeileZchn">
    <w:name w:val="Kopfzeile Zchn"/>
    <w:basedOn w:val="Absatz-Standardschriftart"/>
    <w:link w:val="Kopfzeile"/>
    <w:uiPriority w:val="99"/>
    <w:rsid w:val="0061289B"/>
  </w:style>
  <w:style w:type="paragraph" w:styleId="Fuzeile">
    <w:name w:val="footer"/>
    <w:basedOn w:val="Standard"/>
    <w:link w:val="FuzeileZchn"/>
    <w:uiPriority w:val="99"/>
    <w:unhideWhenUsed/>
    <w:rsid w:val="0061289B"/>
    <w:pPr>
      <w:tabs>
        <w:tab w:val="center" w:pos="4536"/>
        <w:tab w:val="right" w:pos="9072"/>
      </w:tabs>
      <w:spacing w:after="0"/>
    </w:pPr>
  </w:style>
  <w:style w:type="character" w:customStyle="1" w:styleId="FuzeileZchn">
    <w:name w:val="Fußzeile Zchn"/>
    <w:basedOn w:val="Absatz-Standardschriftart"/>
    <w:link w:val="Fuzeile"/>
    <w:uiPriority w:val="99"/>
    <w:rsid w:val="0061289B"/>
  </w:style>
  <w:style w:type="paragraph" w:styleId="KeinLeerraum">
    <w:name w:val="No Spacing"/>
    <w:link w:val="KeinLeerraumZchn"/>
    <w:uiPriority w:val="1"/>
    <w:rsid w:val="00464169"/>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464169"/>
    <w:rPr>
      <w:rFonts w:eastAsiaTheme="minorEastAsia"/>
      <w:lang w:eastAsia="de-AT"/>
    </w:rPr>
  </w:style>
  <w:style w:type="paragraph" w:customStyle="1" w:styleId="TITEL">
    <w:name w:val="TITEL"/>
    <w:next w:val="Titel0"/>
    <w:link w:val="TITELZchn"/>
    <w:qFormat/>
    <w:rsid w:val="00AE225B"/>
    <w:pPr>
      <w:spacing w:after="0" w:line="240" w:lineRule="auto"/>
    </w:pPr>
    <w:rPr>
      <w:rFonts w:ascii="Arial" w:eastAsiaTheme="majorEastAsia" w:hAnsi="Arial" w:cstheme="majorBidi"/>
      <w:b/>
      <w:color w:val="E61B69"/>
      <w:sz w:val="72"/>
      <w:szCs w:val="72"/>
    </w:rPr>
  </w:style>
  <w:style w:type="paragraph" w:styleId="Untertitel">
    <w:name w:val="Subtitle"/>
    <w:basedOn w:val="Standard"/>
    <w:next w:val="Standard"/>
    <w:link w:val="UntertitelZchn"/>
    <w:uiPriority w:val="11"/>
    <w:qFormat/>
    <w:rsid w:val="00AE225B"/>
    <w:pPr>
      <w:numPr>
        <w:ilvl w:val="1"/>
      </w:numPr>
    </w:pPr>
    <w:rPr>
      <w:rFonts w:eastAsiaTheme="minorEastAsia"/>
      <w:color w:val="5A5A5A" w:themeColor="text1" w:themeTint="A5"/>
      <w:spacing w:val="15"/>
    </w:rPr>
  </w:style>
  <w:style w:type="paragraph" w:styleId="Titel0">
    <w:name w:val="Title"/>
    <w:basedOn w:val="Standard"/>
    <w:next w:val="Standard"/>
    <w:link w:val="TitelZchn0"/>
    <w:uiPriority w:val="10"/>
    <w:rsid w:val="00AE225B"/>
    <w:pPr>
      <w:spacing w:after="0"/>
      <w:contextualSpacing/>
    </w:pPr>
    <w:rPr>
      <w:rFonts w:asciiTheme="majorHAnsi" w:eastAsiaTheme="majorEastAsia" w:hAnsiTheme="majorHAnsi" w:cstheme="majorBidi"/>
      <w:spacing w:val="-10"/>
      <w:kern w:val="28"/>
      <w:sz w:val="56"/>
      <w:szCs w:val="56"/>
    </w:rPr>
  </w:style>
  <w:style w:type="character" w:customStyle="1" w:styleId="TitelZchn0">
    <w:name w:val="Titel Zchn"/>
    <w:basedOn w:val="Absatz-Standardschriftart"/>
    <w:link w:val="Titel0"/>
    <w:uiPriority w:val="10"/>
    <w:rsid w:val="00AE225B"/>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E225B"/>
    <w:rPr>
      <w:rFonts w:ascii="Arial" w:eastAsiaTheme="majorEastAsia" w:hAnsi="Arial" w:cstheme="majorBidi"/>
      <w:b/>
      <w:color w:val="E61B69"/>
      <w:sz w:val="72"/>
      <w:szCs w:val="72"/>
    </w:rPr>
  </w:style>
  <w:style w:type="character" w:customStyle="1" w:styleId="UntertitelZchn">
    <w:name w:val="Untertitel Zchn"/>
    <w:basedOn w:val="Absatz-Standardschriftart"/>
    <w:link w:val="Untertitel"/>
    <w:uiPriority w:val="11"/>
    <w:rsid w:val="00AE225B"/>
    <w:rPr>
      <w:rFonts w:ascii="Arial" w:eastAsiaTheme="minorEastAsia" w:hAnsi="Arial"/>
      <w:color w:val="5A5A5A" w:themeColor="text1" w:themeTint="A5"/>
      <w:spacing w:val="15"/>
    </w:rPr>
  </w:style>
  <w:style w:type="character" w:customStyle="1" w:styleId="berschrift1Zchn">
    <w:name w:val="Überschrift 1 Zchn"/>
    <w:basedOn w:val="Absatz-Standardschriftart"/>
    <w:link w:val="berschrift1"/>
    <w:uiPriority w:val="9"/>
    <w:rsid w:val="006445E6"/>
    <w:rPr>
      <w:rFonts w:ascii="Arial" w:eastAsiaTheme="majorEastAsia" w:hAnsi="Arial" w:cstheme="majorBidi"/>
      <w:b/>
      <w:color w:val="002060"/>
      <w:sz w:val="24"/>
      <w:szCs w:val="32"/>
    </w:rPr>
  </w:style>
  <w:style w:type="character" w:customStyle="1" w:styleId="berschrift2Zchn">
    <w:name w:val="Überschrift 2 Zchn"/>
    <w:basedOn w:val="Absatz-Standardschriftart"/>
    <w:link w:val="berschrift2"/>
    <w:uiPriority w:val="9"/>
    <w:rsid w:val="008E1AAD"/>
    <w:rPr>
      <w:rFonts w:ascii="Arial" w:eastAsiaTheme="majorEastAsia" w:hAnsi="Arial" w:cstheme="majorBidi"/>
      <w:b/>
      <w:color w:val="002060"/>
      <w:sz w:val="20"/>
      <w:szCs w:val="26"/>
    </w:rPr>
  </w:style>
  <w:style w:type="paragraph" w:styleId="Inhaltsverzeichnisberschrift">
    <w:name w:val="TOC Heading"/>
    <w:basedOn w:val="berschrift1"/>
    <w:next w:val="Standard"/>
    <w:uiPriority w:val="39"/>
    <w:unhideWhenUsed/>
    <w:rsid w:val="00093ACA"/>
    <w:pPr>
      <w:spacing w:before="240" w:after="0" w:line="259" w:lineRule="auto"/>
      <w:outlineLvl w:val="9"/>
    </w:pPr>
    <w:rPr>
      <w:rFonts w:asciiTheme="majorHAnsi" w:hAnsiTheme="majorHAnsi"/>
      <w:b w:val="0"/>
      <w:color w:val="2F5496" w:themeColor="accent1" w:themeShade="BF"/>
      <w:lang w:eastAsia="de-AT"/>
    </w:rPr>
  </w:style>
  <w:style w:type="paragraph" w:styleId="Verzeichnis1">
    <w:name w:val="toc 1"/>
    <w:aliases w:val="Inhaltsverzeichnis"/>
    <w:basedOn w:val="Standard"/>
    <w:next w:val="Standard"/>
    <w:autoRedefine/>
    <w:uiPriority w:val="39"/>
    <w:unhideWhenUsed/>
    <w:rsid w:val="003C5F99"/>
    <w:pPr>
      <w:spacing w:before="120" w:after="220"/>
    </w:pPr>
  </w:style>
  <w:style w:type="paragraph" w:styleId="Verzeichnis2">
    <w:name w:val="toc 2"/>
    <w:basedOn w:val="Standard"/>
    <w:next w:val="Standard"/>
    <w:autoRedefine/>
    <w:uiPriority w:val="39"/>
    <w:unhideWhenUsed/>
    <w:rsid w:val="00093ACA"/>
    <w:pPr>
      <w:spacing w:after="100"/>
      <w:ind w:left="220"/>
    </w:pPr>
  </w:style>
  <w:style w:type="character" w:styleId="Hyperlink">
    <w:name w:val="Hyperlink"/>
    <w:basedOn w:val="Absatz-Standardschriftart"/>
    <w:uiPriority w:val="99"/>
    <w:unhideWhenUsed/>
    <w:rsid w:val="00093ACA"/>
    <w:rPr>
      <w:color w:val="0563C1" w:themeColor="hyperlink"/>
      <w:u w:val="single"/>
    </w:rPr>
  </w:style>
  <w:style w:type="character" w:styleId="SchwacheHervorhebung">
    <w:name w:val="Subtle Emphasis"/>
    <w:basedOn w:val="Absatz-Standardschriftart"/>
    <w:uiPriority w:val="19"/>
    <w:rsid w:val="00DB726B"/>
    <w:rPr>
      <w:i/>
      <w:iCs/>
      <w:color w:val="404040" w:themeColor="text1" w:themeTint="BF"/>
    </w:rPr>
  </w:style>
  <w:style w:type="character" w:styleId="Fett">
    <w:name w:val="Strong"/>
    <w:basedOn w:val="Absatz-Standardschriftart"/>
    <w:uiPriority w:val="22"/>
    <w:qFormat/>
    <w:rsid w:val="00DB726B"/>
    <w:rPr>
      <w:b/>
      <w:bCs/>
    </w:rPr>
  </w:style>
  <w:style w:type="paragraph" w:customStyle="1" w:styleId="FuzeileTitel">
    <w:name w:val="Fußzeile Titel"/>
    <w:basedOn w:val="Standard"/>
    <w:link w:val="FuzeileTitelZchn"/>
    <w:qFormat/>
    <w:rsid w:val="007F3F43"/>
    <w:pPr>
      <w:spacing w:before="120" w:after="120"/>
      <w:jc w:val="center"/>
    </w:pPr>
    <w:rPr>
      <w:rFonts w:cs="Arial"/>
      <w:b/>
      <w:caps/>
      <w:szCs w:val="20"/>
      <w:shd w:val="clear" w:color="auto" w:fill="FFFFFF"/>
    </w:rPr>
  </w:style>
  <w:style w:type="character" w:customStyle="1" w:styleId="FuzeileTitelZchn">
    <w:name w:val="Fußzeile Titel Zchn"/>
    <w:basedOn w:val="Absatz-Standardschriftart"/>
    <w:link w:val="FuzeileTitel"/>
    <w:rsid w:val="007F3F43"/>
    <w:rPr>
      <w:rFonts w:ascii="Arial" w:hAnsi="Arial" w:cs="Arial"/>
      <w:b/>
      <w:caps/>
      <w:color w:val="002060"/>
      <w:szCs w:val="20"/>
    </w:rPr>
  </w:style>
  <w:style w:type="table" w:styleId="Tabellenraster">
    <w:name w:val="Table Grid"/>
    <w:basedOn w:val="NormaleTabelle"/>
    <w:uiPriority w:val="39"/>
    <w:rsid w:val="00CF2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504B2"/>
    <w:pPr>
      <w:spacing w:before="120" w:after="280" w:line="259" w:lineRule="auto"/>
      <w:ind w:left="720"/>
      <w:contextualSpacing/>
    </w:pPr>
  </w:style>
  <w:style w:type="character" w:styleId="Kommentarzeichen">
    <w:name w:val="annotation reference"/>
    <w:basedOn w:val="Absatz-Standardschriftart"/>
    <w:uiPriority w:val="99"/>
    <w:semiHidden/>
    <w:unhideWhenUsed/>
    <w:rsid w:val="000502FF"/>
    <w:rPr>
      <w:sz w:val="16"/>
      <w:szCs w:val="16"/>
    </w:rPr>
  </w:style>
  <w:style w:type="paragraph" w:styleId="Kommentartext">
    <w:name w:val="annotation text"/>
    <w:basedOn w:val="Standard"/>
    <w:link w:val="KommentartextZchn"/>
    <w:uiPriority w:val="99"/>
    <w:unhideWhenUsed/>
    <w:rsid w:val="000502FF"/>
    <w:pPr>
      <w:spacing w:before="120" w:after="280"/>
    </w:pPr>
    <w:rPr>
      <w:szCs w:val="20"/>
    </w:rPr>
  </w:style>
  <w:style w:type="character" w:customStyle="1" w:styleId="KommentartextZchn">
    <w:name w:val="Kommentartext Zchn"/>
    <w:basedOn w:val="Absatz-Standardschriftart"/>
    <w:link w:val="Kommentartext"/>
    <w:uiPriority w:val="99"/>
    <w:rsid w:val="000502FF"/>
    <w:rPr>
      <w:rFonts w:ascii="Arial" w:hAnsi="Arial"/>
      <w:sz w:val="20"/>
      <w:szCs w:val="20"/>
    </w:rPr>
  </w:style>
  <w:style w:type="character" w:customStyle="1" w:styleId="berschrift3Zchn">
    <w:name w:val="Überschrift 3 Zchn"/>
    <w:basedOn w:val="Absatz-Standardschriftart"/>
    <w:link w:val="berschrift3"/>
    <w:uiPriority w:val="9"/>
    <w:semiHidden/>
    <w:rsid w:val="00BF3C47"/>
    <w:rPr>
      <w:rFonts w:asciiTheme="majorHAnsi" w:eastAsiaTheme="majorEastAsia" w:hAnsiTheme="majorHAnsi" w:cstheme="majorBidi"/>
      <w:color w:val="1F3763" w:themeColor="accent1" w:themeShade="7F"/>
      <w:sz w:val="24"/>
      <w:szCs w:val="24"/>
    </w:rPr>
  </w:style>
  <w:style w:type="character" w:styleId="NichtaufgelsteErwhnung">
    <w:name w:val="Unresolved Mention"/>
    <w:basedOn w:val="Absatz-Standardschriftart"/>
    <w:uiPriority w:val="99"/>
    <w:semiHidden/>
    <w:unhideWhenUsed/>
    <w:rsid w:val="00BF3C47"/>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421EAC"/>
    <w:pPr>
      <w:spacing w:before="0" w:after="160"/>
    </w:pPr>
    <w:rPr>
      <w:b/>
      <w:bCs/>
    </w:rPr>
  </w:style>
  <w:style w:type="character" w:customStyle="1" w:styleId="KommentarthemaZchn">
    <w:name w:val="Kommentarthema Zchn"/>
    <w:basedOn w:val="KommentartextZchn"/>
    <w:link w:val="Kommentarthema"/>
    <w:uiPriority w:val="99"/>
    <w:semiHidden/>
    <w:rsid w:val="00421EAC"/>
    <w:rPr>
      <w:rFonts w:ascii="Arial" w:hAnsi="Arial"/>
      <w:b/>
      <w:bCs/>
      <w:i/>
      <w:color w:val="002060"/>
      <w:sz w:val="20"/>
      <w:szCs w:val="20"/>
    </w:rPr>
  </w:style>
  <w:style w:type="character" w:styleId="Platzhaltertext">
    <w:name w:val="Placeholder Text"/>
    <w:basedOn w:val="Absatz-Standardschriftart"/>
    <w:uiPriority w:val="99"/>
    <w:semiHidden/>
    <w:rsid w:val="00071964"/>
    <w:rPr>
      <w:color w:val="666666"/>
    </w:rPr>
  </w:style>
  <w:style w:type="paragraph" w:styleId="StandardWeb">
    <w:name w:val="Normal (Web)"/>
    <w:basedOn w:val="Standard"/>
    <w:uiPriority w:val="99"/>
    <w:semiHidden/>
    <w:unhideWhenUsed/>
    <w:rsid w:val="00951282"/>
    <w:rPr>
      <w:rFonts w:ascii="Times New Roman" w:hAnsi="Times New Roman" w:cs="Times New Roman"/>
      <w:sz w:val="24"/>
      <w:szCs w:val="24"/>
    </w:rPr>
  </w:style>
  <w:style w:type="character" w:customStyle="1" w:styleId="berschrift4Zchn">
    <w:name w:val="Überschrift 4 Zchn"/>
    <w:basedOn w:val="Absatz-Standardschriftart"/>
    <w:link w:val="berschrift4"/>
    <w:uiPriority w:val="9"/>
    <w:semiHidden/>
    <w:rsid w:val="006371DE"/>
    <w:rPr>
      <w:rFonts w:asciiTheme="majorHAnsi" w:eastAsiaTheme="majorEastAsia" w:hAnsiTheme="majorHAnsi" w:cstheme="majorBidi"/>
      <w:iCs/>
      <w:color w:val="2F5496" w:themeColor="accent1" w:themeShade="BF"/>
      <w:sz w:val="20"/>
    </w:rPr>
  </w:style>
  <w:style w:type="paragraph" w:styleId="berarbeitung">
    <w:name w:val="Revision"/>
    <w:hidden/>
    <w:uiPriority w:val="99"/>
    <w:semiHidden/>
    <w:rsid w:val="00382095"/>
    <w:pPr>
      <w:spacing w:after="0" w:line="240" w:lineRule="auto"/>
    </w:pPr>
    <w:rPr>
      <w:rFonts w:ascii="Arial" w:hAnsi="Arial"/>
      <w:i/>
      <w:color w:val="00206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1002">
      <w:bodyDiv w:val="1"/>
      <w:marLeft w:val="0"/>
      <w:marRight w:val="0"/>
      <w:marTop w:val="0"/>
      <w:marBottom w:val="0"/>
      <w:divBdr>
        <w:top w:val="none" w:sz="0" w:space="0" w:color="auto"/>
        <w:left w:val="none" w:sz="0" w:space="0" w:color="auto"/>
        <w:bottom w:val="none" w:sz="0" w:space="0" w:color="auto"/>
        <w:right w:val="none" w:sz="0" w:space="0" w:color="auto"/>
      </w:divBdr>
    </w:div>
    <w:div w:id="85657853">
      <w:bodyDiv w:val="1"/>
      <w:marLeft w:val="0"/>
      <w:marRight w:val="0"/>
      <w:marTop w:val="0"/>
      <w:marBottom w:val="0"/>
      <w:divBdr>
        <w:top w:val="none" w:sz="0" w:space="0" w:color="auto"/>
        <w:left w:val="none" w:sz="0" w:space="0" w:color="auto"/>
        <w:bottom w:val="none" w:sz="0" w:space="0" w:color="auto"/>
        <w:right w:val="none" w:sz="0" w:space="0" w:color="auto"/>
      </w:divBdr>
    </w:div>
    <w:div w:id="105392395">
      <w:bodyDiv w:val="1"/>
      <w:marLeft w:val="0"/>
      <w:marRight w:val="0"/>
      <w:marTop w:val="0"/>
      <w:marBottom w:val="0"/>
      <w:divBdr>
        <w:top w:val="none" w:sz="0" w:space="0" w:color="auto"/>
        <w:left w:val="none" w:sz="0" w:space="0" w:color="auto"/>
        <w:bottom w:val="none" w:sz="0" w:space="0" w:color="auto"/>
        <w:right w:val="none" w:sz="0" w:space="0" w:color="auto"/>
      </w:divBdr>
    </w:div>
    <w:div w:id="256015106">
      <w:bodyDiv w:val="1"/>
      <w:marLeft w:val="0"/>
      <w:marRight w:val="0"/>
      <w:marTop w:val="0"/>
      <w:marBottom w:val="0"/>
      <w:divBdr>
        <w:top w:val="none" w:sz="0" w:space="0" w:color="auto"/>
        <w:left w:val="none" w:sz="0" w:space="0" w:color="auto"/>
        <w:bottom w:val="none" w:sz="0" w:space="0" w:color="auto"/>
        <w:right w:val="none" w:sz="0" w:space="0" w:color="auto"/>
      </w:divBdr>
    </w:div>
    <w:div w:id="303628391">
      <w:bodyDiv w:val="1"/>
      <w:marLeft w:val="0"/>
      <w:marRight w:val="0"/>
      <w:marTop w:val="0"/>
      <w:marBottom w:val="0"/>
      <w:divBdr>
        <w:top w:val="none" w:sz="0" w:space="0" w:color="auto"/>
        <w:left w:val="none" w:sz="0" w:space="0" w:color="auto"/>
        <w:bottom w:val="none" w:sz="0" w:space="0" w:color="auto"/>
        <w:right w:val="none" w:sz="0" w:space="0" w:color="auto"/>
      </w:divBdr>
    </w:div>
    <w:div w:id="373582161">
      <w:bodyDiv w:val="1"/>
      <w:marLeft w:val="0"/>
      <w:marRight w:val="0"/>
      <w:marTop w:val="0"/>
      <w:marBottom w:val="0"/>
      <w:divBdr>
        <w:top w:val="none" w:sz="0" w:space="0" w:color="auto"/>
        <w:left w:val="none" w:sz="0" w:space="0" w:color="auto"/>
        <w:bottom w:val="none" w:sz="0" w:space="0" w:color="auto"/>
        <w:right w:val="none" w:sz="0" w:space="0" w:color="auto"/>
      </w:divBdr>
    </w:div>
    <w:div w:id="436491269">
      <w:bodyDiv w:val="1"/>
      <w:marLeft w:val="0"/>
      <w:marRight w:val="0"/>
      <w:marTop w:val="0"/>
      <w:marBottom w:val="0"/>
      <w:divBdr>
        <w:top w:val="none" w:sz="0" w:space="0" w:color="auto"/>
        <w:left w:val="none" w:sz="0" w:space="0" w:color="auto"/>
        <w:bottom w:val="none" w:sz="0" w:space="0" w:color="auto"/>
        <w:right w:val="none" w:sz="0" w:space="0" w:color="auto"/>
      </w:divBdr>
    </w:div>
    <w:div w:id="476268623">
      <w:bodyDiv w:val="1"/>
      <w:marLeft w:val="0"/>
      <w:marRight w:val="0"/>
      <w:marTop w:val="0"/>
      <w:marBottom w:val="0"/>
      <w:divBdr>
        <w:top w:val="none" w:sz="0" w:space="0" w:color="auto"/>
        <w:left w:val="none" w:sz="0" w:space="0" w:color="auto"/>
        <w:bottom w:val="none" w:sz="0" w:space="0" w:color="auto"/>
        <w:right w:val="none" w:sz="0" w:space="0" w:color="auto"/>
      </w:divBdr>
      <w:divsChild>
        <w:div w:id="244072656">
          <w:marLeft w:val="0"/>
          <w:marRight w:val="0"/>
          <w:marTop w:val="0"/>
          <w:marBottom w:val="0"/>
          <w:divBdr>
            <w:top w:val="none" w:sz="0" w:space="0" w:color="auto"/>
            <w:left w:val="none" w:sz="0" w:space="0" w:color="auto"/>
            <w:bottom w:val="none" w:sz="0" w:space="0" w:color="auto"/>
            <w:right w:val="none" w:sz="0" w:space="0" w:color="auto"/>
          </w:divBdr>
        </w:div>
        <w:div w:id="755906821">
          <w:marLeft w:val="0"/>
          <w:marRight w:val="0"/>
          <w:marTop w:val="0"/>
          <w:marBottom w:val="0"/>
          <w:divBdr>
            <w:top w:val="none" w:sz="0" w:space="0" w:color="auto"/>
            <w:left w:val="none" w:sz="0" w:space="0" w:color="auto"/>
            <w:bottom w:val="none" w:sz="0" w:space="0" w:color="auto"/>
            <w:right w:val="none" w:sz="0" w:space="0" w:color="auto"/>
          </w:divBdr>
        </w:div>
        <w:div w:id="295305399">
          <w:marLeft w:val="0"/>
          <w:marRight w:val="0"/>
          <w:marTop w:val="0"/>
          <w:marBottom w:val="0"/>
          <w:divBdr>
            <w:top w:val="none" w:sz="0" w:space="0" w:color="auto"/>
            <w:left w:val="none" w:sz="0" w:space="0" w:color="auto"/>
            <w:bottom w:val="none" w:sz="0" w:space="0" w:color="auto"/>
            <w:right w:val="none" w:sz="0" w:space="0" w:color="auto"/>
          </w:divBdr>
        </w:div>
        <w:div w:id="577642653">
          <w:marLeft w:val="0"/>
          <w:marRight w:val="0"/>
          <w:marTop w:val="0"/>
          <w:marBottom w:val="0"/>
          <w:divBdr>
            <w:top w:val="none" w:sz="0" w:space="0" w:color="auto"/>
            <w:left w:val="none" w:sz="0" w:space="0" w:color="auto"/>
            <w:bottom w:val="none" w:sz="0" w:space="0" w:color="auto"/>
            <w:right w:val="none" w:sz="0" w:space="0" w:color="auto"/>
          </w:divBdr>
        </w:div>
      </w:divsChild>
    </w:div>
    <w:div w:id="530807337">
      <w:bodyDiv w:val="1"/>
      <w:marLeft w:val="0"/>
      <w:marRight w:val="0"/>
      <w:marTop w:val="0"/>
      <w:marBottom w:val="0"/>
      <w:divBdr>
        <w:top w:val="none" w:sz="0" w:space="0" w:color="auto"/>
        <w:left w:val="none" w:sz="0" w:space="0" w:color="auto"/>
        <w:bottom w:val="none" w:sz="0" w:space="0" w:color="auto"/>
        <w:right w:val="none" w:sz="0" w:space="0" w:color="auto"/>
      </w:divBdr>
      <w:divsChild>
        <w:div w:id="1673990819">
          <w:marLeft w:val="0"/>
          <w:marRight w:val="0"/>
          <w:marTop w:val="0"/>
          <w:marBottom w:val="0"/>
          <w:divBdr>
            <w:top w:val="none" w:sz="0" w:space="0" w:color="auto"/>
            <w:left w:val="none" w:sz="0" w:space="0" w:color="auto"/>
            <w:bottom w:val="none" w:sz="0" w:space="0" w:color="auto"/>
            <w:right w:val="none" w:sz="0" w:space="0" w:color="auto"/>
          </w:divBdr>
        </w:div>
        <w:div w:id="721171648">
          <w:marLeft w:val="0"/>
          <w:marRight w:val="0"/>
          <w:marTop w:val="0"/>
          <w:marBottom w:val="0"/>
          <w:divBdr>
            <w:top w:val="none" w:sz="0" w:space="0" w:color="auto"/>
            <w:left w:val="none" w:sz="0" w:space="0" w:color="auto"/>
            <w:bottom w:val="none" w:sz="0" w:space="0" w:color="auto"/>
            <w:right w:val="none" w:sz="0" w:space="0" w:color="auto"/>
          </w:divBdr>
        </w:div>
        <w:div w:id="995690207">
          <w:marLeft w:val="0"/>
          <w:marRight w:val="0"/>
          <w:marTop w:val="0"/>
          <w:marBottom w:val="0"/>
          <w:divBdr>
            <w:top w:val="none" w:sz="0" w:space="0" w:color="auto"/>
            <w:left w:val="none" w:sz="0" w:space="0" w:color="auto"/>
            <w:bottom w:val="none" w:sz="0" w:space="0" w:color="auto"/>
            <w:right w:val="none" w:sz="0" w:space="0" w:color="auto"/>
          </w:divBdr>
        </w:div>
        <w:div w:id="416484803">
          <w:marLeft w:val="0"/>
          <w:marRight w:val="0"/>
          <w:marTop w:val="0"/>
          <w:marBottom w:val="0"/>
          <w:divBdr>
            <w:top w:val="none" w:sz="0" w:space="0" w:color="auto"/>
            <w:left w:val="none" w:sz="0" w:space="0" w:color="auto"/>
            <w:bottom w:val="none" w:sz="0" w:space="0" w:color="auto"/>
            <w:right w:val="none" w:sz="0" w:space="0" w:color="auto"/>
          </w:divBdr>
        </w:div>
        <w:div w:id="194274184">
          <w:marLeft w:val="0"/>
          <w:marRight w:val="0"/>
          <w:marTop w:val="0"/>
          <w:marBottom w:val="0"/>
          <w:divBdr>
            <w:top w:val="none" w:sz="0" w:space="0" w:color="auto"/>
            <w:left w:val="none" w:sz="0" w:space="0" w:color="auto"/>
            <w:bottom w:val="none" w:sz="0" w:space="0" w:color="auto"/>
            <w:right w:val="none" w:sz="0" w:space="0" w:color="auto"/>
          </w:divBdr>
        </w:div>
        <w:div w:id="1173373353">
          <w:marLeft w:val="0"/>
          <w:marRight w:val="0"/>
          <w:marTop w:val="0"/>
          <w:marBottom w:val="0"/>
          <w:divBdr>
            <w:top w:val="none" w:sz="0" w:space="0" w:color="auto"/>
            <w:left w:val="none" w:sz="0" w:space="0" w:color="auto"/>
            <w:bottom w:val="none" w:sz="0" w:space="0" w:color="auto"/>
            <w:right w:val="none" w:sz="0" w:space="0" w:color="auto"/>
          </w:divBdr>
        </w:div>
        <w:div w:id="509952032">
          <w:marLeft w:val="0"/>
          <w:marRight w:val="0"/>
          <w:marTop w:val="0"/>
          <w:marBottom w:val="0"/>
          <w:divBdr>
            <w:top w:val="none" w:sz="0" w:space="0" w:color="auto"/>
            <w:left w:val="none" w:sz="0" w:space="0" w:color="auto"/>
            <w:bottom w:val="none" w:sz="0" w:space="0" w:color="auto"/>
            <w:right w:val="none" w:sz="0" w:space="0" w:color="auto"/>
          </w:divBdr>
        </w:div>
      </w:divsChild>
    </w:div>
    <w:div w:id="541330287">
      <w:bodyDiv w:val="1"/>
      <w:marLeft w:val="0"/>
      <w:marRight w:val="0"/>
      <w:marTop w:val="0"/>
      <w:marBottom w:val="0"/>
      <w:divBdr>
        <w:top w:val="none" w:sz="0" w:space="0" w:color="auto"/>
        <w:left w:val="none" w:sz="0" w:space="0" w:color="auto"/>
        <w:bottom w:val="none" w:sz="0" w:space="0" w:color="auto"/>
        <w:right w:val="none" w:sz="0" w:space="0" w:color="auto"/>
      </w:divBdr>
    </w:div>
    <w:div w:id="551770972">
      <w:bodyDiv w:val="1"/>
      <w:marLeft w:val="0"/>
      <w:marRight w:val="0"/>
      <w:marTop w:val="0"/>
      <w:marBottom w:val="0"/>
      <w:divBdr>
        <w:top w:val="none" w:sz="0" w:space="0" w:color="auto"/>
        <w:left w:val="none" w:sz="0" w:space="0" w:color="auto"/>
        <w:bottom w:val="none" w:sz="0" w:space="0" w:color="auto"/>
        <w:right w:val="none" w:sz="0" w:space="0" w:color="auto"/>
      </w:divBdr>
    </w:div>
    <w:div w:id="586815348">
      <w:bodyDiv w:val="1"/>
      <w:marLeft w:val="0"/>
      <w:marRight w:val="0"/>
      <w:marTop w:val="0"/>
      <w:marBottom w:val="0"/>
      <w:divBdr>
        <w:top w:val="none" w:sz="0" w:space="0" w:color="auto"/>
        <w:left w:val="none" w:sz="0" w:space="0" w:color="auto"/>
        <w:bottom w:val="none" w:sz="0" w:space="0" w:color="auto"/>
        <w:right w:val="none" w:sz="0" w:space="0" w:color="auto"/>
      </w:divBdr>
    </w:div>
    <w:div w:id="607665078">
      <w:bodyDiv w:val="1"/>
      <w:marLeft w:val="0"/>
      <w:marRight w:val="0"/>
      <w:marTop w:val="0"/>
      <w:marBottom w:val="0"/>
      <w:divBdr>
        <w:top w:val="none" w:sz="0" w:space="0" w:color="auto"/>
        <w:left w:val="none" w:sz="0" w:space="0" w:color="auto"/>
        <w:bottom w:val="none" w:sz="0" w:space="0" w:color="auto"/>
        <w:right w:val="none" w:sz="0" w:space="0" w:color="auto"/>
      </w:divBdr>
      <w:divsChild>
        <w:div w:id="635064087">
          <w:marLeft w:val="0"/>
          <w:marRight w:val="0"/>
          <w:marTop w:val="0"/>
          <w:marBottom w:val="0"/>
          <w:divBdr>
            <w:top w:val="none" w:sz="0" w:space="0" w:color="auto"/>
            <w:left w:val="none" w:sz="0" w:space="0" w:color="auto"/>
            <w:bottom w:val="none" w:sz="0" w:space="0" w:color="auto"/>
            <w:right w:val="none" w:sz="0" w:space="0" w:color="auto"/>
          </w:divBdr>
        </w:div>
        <w:div w:id="1382486911">
          <w:marLeft w:val="0"/>
          <w:marRight w:val="0"/>
          <w:marTop w:val="0"/>
          <w:marBottom w:val="0"/>
          <w:divBdr>
            <w:top w:val="none" w:sz="0" w:space="0" w:color="auto"/>
            <w:left w:val="none" w:sz="0" w:space="0" w:color="auto"/>
            <w:bottom w:val="none" w:sz="0" w:space="0" w:color="auto"/>
            <w:right w:val="none" w:sz="0" w:space="0" w:color="auto"/>
          </w:divBdr>
        </w:div>
        <w:div w:id="55277683">
          <w:marLeft w:val="0"/>
          <w:marRight w:val="0"/>
          <w:marTop w:val="0"/>
          <w:marBottom w:val="0"/>
          <w:divBdr>
            <w:top w:val="none" w:sz="0" w:space="0" w:color="auto"/>
            <w:left w:val="none" w:sz="0" w:space="0" w:color="auto"/>
            <w:bottom w:val="none" w:sz="0" w:space="0" w:color="auto"/>
            <w:right w:val="none" w:sz="0" w:space="0" w:color="auto"/>
          </w:divBdr>
        </w:div>
        <w:div w:id="6492240">
          <w:marLeft w:val="0"/>
          <w:marRight w:val="0"/>
          <w:marTop w:val="0"/>
          <w:marBottom w:val="0"/>
          <w:divBdr>
            <w:top w:val="none" w:sz="0" w:space="0" w:color="auto"/>
            <w:left w:val="none" w:sz="0" w:space="0" w:color="auto"/>
            <w:bottom w:val="none" w:sz="0" w:space="0" w:color="auto"/>
            <w:right w:val="none" w:sz="0" w:space="0" w:color="auto"/>
          </w:divBdr>
        </w:div>
        <w:div w:id="1470629558">
          <w:marLeft w:val="0"/>
          <w:marRight w:val="0"/>
          <w:marTop w:val="0"/>
          <w:marBottom w:val="0"/>
          <w:divBdr>
            <w:top w:val="none" w:sz="0" w:space="0" w:color="auto"/>
            <w:left w:val="none" w:sz="0" w:space="0" w:color="auto"/>
            <w:bottom w:val="none" w:sz="0" w:space="0" w:color="auto"/>
            <w:right w:val="none" w:sz="0" w:space="0" w:color="auto"/>
          </w:divBdr>
        </w:div>
        <w:div w:id="1422140604">
          <w:marLeft w:val="0"/>
          <w:marRight w:val="0"/>
          <w:marTop w:val="0"/>
          <w:marBottom w:val="0"/>
          <w:divBdr>
            <w:top w:val="none" w:sz="0" w:space="0" w:color="auto"/>
            <w:left w:val="none" w:sz="0" w:space="0" w:color="auto"/>
            <w:bottom w:val="none" w:sz="0" w:space="0" w:color="auto"/>
            <w:right w:val="none" w:sz="0" w:space="0" w:color="auto"/>
          </w:divBdr>
        </w:div>
        <w:div w:id="1108961458">
          <w:marLeft w:val="0"/>
          <w:marRight w:val="0"/>
          <w:marTop w:val="0"/>
          <w:marBottom w:val="0"/>
          <w:divBdr>
            <w:top w:val="none" w:sz="0" w:space="0" w:color="auto"/>
            <w:left w:val="none" w:sz="0" w:space="0" w:color="auto"/>
            <w:bottom w:val="none" w:sz="0" w:space="0" w:color="auto"/>
            <w:right w:val="none" w:sz="0" w:space="0" w:color="auto"/>
          </w:divBdr>
        </w:div>
      </w:divsChild>
    </w:div>
    <w:div w:id="626009753">
      <w:bodyDiv w:val="1"/>
      <w:marLeft w:val="0"/>
      <w:marRight w:val="0"/>
      <w:marTop w:val="0"/>
      <w:marBottom w:val="0"/>
      <w:divBdr>
        <w:top w:val="none" w:sz="0" w:space="0" w:color="auto"/>
        <w:left w:val="none" w:sz="0" w:space="0" w:color="auto"/>
        <w:bottom w:val="none" w:sz="0" w:space="0" w:color="auto"/>
        <w:right w:val="none" w:sz="0" w:space="0" w:color="auto"/>
      </w:divBdr>
    </w:div>
    <w:div w:id="651912289">
      <w:bodyDiv w:val="1"/>
      <w:marLeft w:val="0"/>
      <w:marRight w:val="0"/>
      <w:marTop w:val="0"/>
      <w:marBottom w:val="0"/>
      <w:divBdr>
        <w:top w:val="none" w:sz="0" w:space="0" w:color="auto"/>
        <w:left w:val="none" w:sz="0" w:space="0" w:color="auto"/>
        <w:bottom w:val="none" w:sz="0" w:space="0" w:color="auto"/>
        <w:right w:val="none" w:sz="0" w:space="0" w:color="auto"/>
      </w:divBdr>
      <w:divsChild>
        <w:div w:id="1595045581">
          <w:marLeft w:val="0"/>
          <w:marRight w:val="0"/>
          <w:marTop w:val="0"/>
          <w:marBottom w:val="0"/>
          <w:divBdr>
            <w:top w:val="none" w:sz="0" w:space="0" w:color="auto"/>
            <w:left w:val="none" w:sz="0" w:space="0" w:color="auto"/>
            <w:bottom w:val="none" w:sz="0" w:space="0" w:color="auto"/>
            <w:right w:val="none" w:sz="0" w:space="0" w:color="auto"/>
          </w:divBdr>
        </w:div>
        <w:div w:id="2047218920">
          <w:marLeft w:val="0"/>
          <w:marRight w:val="0"/>
          <w:marTop w:val="0"/>
          <w:marBottom w:val="0"/>
          <w:divBdr>
            <w:top w:val="none" w:sz="0" w:space="0" w:color="auto"/>
            <w:left w:val="none" w:sz="0" w:space="0" w:color="auto"/>
            <w:bottom w:val="none" w:sz="0" w:space="0" w:color="auto"/>
            <w:right w:val="none" w:sz="0" w:space="0" w:color="auto"/>
          </w:divBdr>
        </w:div>
        <w:div w:id="640038646">
          <w:marLeft w:val="0"/>
          <w:marRight w:val="0"/>
          <w:marTop w:val="0"/>
          <w:marBottom w:val="0"/>
          <w:divBdr>
            <w:top w:val="none" w:sz="0" w:space="0" w:color="auto"/>
            <w:left w:val="none" w:sz="0" w:space="0" w:color="auto"/>
            <w:bottom w:val="none" w:sz="0" w:space="0" w:color="auto"/>
            <w:right w:val="none" w:sz="0" w:space="0" w:color="auto"/>
          </w:divBdr>
        </w:div>
        <w:div w:id="1510292040">
          <w:marLeft w:val="0"/>
          <w:marRight w:val="0"/>
          <w:marTop w:val="0"/>
          <w:marBottom w:val="0"/>
          <w:divBdr>
            <w:top w:val="none" w:sz="0" w:space="0" w:color="auto"/>
            <w:left w:val="none" w:sz="0" w:space="0" w:color="auto"/>
            <w:bottom w:val="none" w:sz="0" w:space="0" w:color="auto"/>
            <w:right w:val="none" w:sz="0" w:space="0" w:color="auto"/>
          </w:divBdr>
        </w:div>
      </w:divsChild>
    </w:div>
    <w:div w:id="761755833">
      <w:bodyDiv w:val="1"/>
      <w:marLeft w:val="0"/>
      <w:marRight w:val="0"/>
      <w:marTop w:val="0"/>
      <w:marBottom w:val="0"/>
      <w:divBdr>
        <w:top w:val="none" w:sz="0" w:space="0" w:color="auto"/>
        <w:left w:val="none" w:sz="0" w:space="0" w:color="auto"/>
        <w:bottom w:val="none" w:sz="0" w:space="0" w:color="auto"/>
        <w:right w:val="none" w:sz="0" w:space="0" w:color="auto"/>
      </w:divBdr>
    </w:div>
    <w:div w:id="783160651">
      <w:bodyDiv w:val="1"/>
      <w:marLeft w:val="0"/>
      <w:marRight w:val="0"/>
      <w:marTop w:val="0"/>
      <w:marBottom w:val="0"/>
      <w:divBdr>
        <w:top w:val="none" w:sz="0" w:space="0" w:color="auto"/>
        <w:left w:val="none" w:sz="0" w:space="0" w:color="auto"/>
        <w:bottom w:val="none" w:sz="0" w:space="0" w:color="auto"/>
        <w:right w:val="none" w:sz="0" w:space="0" w:color="auto"/>
      </w:divBdr>
    </w:div>
    <w:div w:id="806551950">
      <w:bodyDiv w:val="1"/>
      <w:marLeft w:val="0"/>
      <w:marRight w:val="0"/>
      <w:marTop w:val="0"/>
      <w:marBottom w:val="0"/>
      <w:divBdr>
        <w:top w:val="none" w:sz="0" w:space="0" w:color="auto"/>
        <w:left w:val="none" w:sz="0" w:space="0" w:color="auto"/>
        <w:bottom w:val="none" w:sz="0" w:space="0" w:color="auto"/>
        <w:right w:val="none" w:sz="0" w:space="0" w:color="auto"/>
      </w:divBdr>
    </w:div>
    <w:div w:id="981040049">
      <w:bodyDiv w:val="1"/>
      <w:marLeft w:val="0"/>
      <w:marRight w:val="0"/>
      <w:marTop w:val="0"/>
      <w:marBottom w:val="0"/>
      <w:divBdr>
        <w:top w:val="none" w:sz="0" w:space="0" w:color="auto"/>
        <w:left w:val="none" w:sz="0" w:space="0" w:color="auto"/>
        <w:bottom w:val="none" w:sz="0" w:space="0" w:color="auto"/>
        <w:right w:val="none" w:sz="0" w:space="0" w:color="auto"/>
      </w:divBdr>
    </w:div>
    <w:div w:id="990134254">
      <w:bodyDiv w:val="1"/>
      <w:marLeft w:val="0"/>
      <w:marRight w:val="0"/>
      <w:marTop w:val="0"/>
      <w:marBottom w:val="0"/>
      <w:divBdr>
        <w:top w:val="none" w:sz="0" w:space="0" w:color="auto"/>
        <w:left w:val="none" w:sz="0" w:space="0" w:color="auto"/>
        <w:bottom w:val="none" w:sz="0" w:space="0" w:color="auto"/>
        <w:right w:val="none" w:sz="0" w:space="0" w:color="auto"/>
      </w:divBdr>
      <w:divsChild>
        <w:div w:id="237176003">
          <w:marLeft w:val="0"/>
          <w:marRight w:val="0"/>
          <w:marTop w:val="0"/>
          <w:marBottom w:val="0"/>
          <w:divBdr>
            <w:top w:val="none" w:sz="0" w:space="0" w:color="auto"/>
            <w:left w:val="none" w:sz="0" w:space="0" w:color="auto"/>
            <w:bottom w:val="none" w:sz="0" w:space="0" w:color="auto"/>
            <w:right w:val="none" w:sz="0" w:space="0" w:color="auto"/>
          </w:divBdr>
        </w:div>
        <w:div w:id="1770739255">
          <w:marLeft w:val="0"/>
          <w:marRight w:val="0"/>
          <w:marTop w:val="0"/>
          <w:marBottom w:val="0"/>
          <w:divBdr>
            <w:top w:val="none" w:sz="0" w:space="0" w:color="auto"/>
            <w:left w:val="none" w:sz="0" w:space="0" w:color="auto"/>
            <w:bottom w:val="none" w:sz="0" w:space="0" w:color="auto"/>
            <w:right w:val="none" w:sz="0" w:space="0" w:color="auto"/>
          </w:divBdr>
        </w:div>
        <w:div w:id="699285752">
          <w:marLeft w:val="0"/>
          <w:marRight w:val="0"/>
          <w:marTop w:val="0"/>
          <w:marBottom w:val="0"/>
          <w:divBdr>
            <w:top w:val="none" w:sz="0" w:space="0" w:color="auto"/>
            <w:left w:val="none" w:sz="0" w:space="0" w:color="auto"/>
            <w:bottom w:val="none" w:sz="0" w:space="0" w:color="auto"/>
            <w:right w:val="none" w:sz="0" w:space="0" w:color="auto"/>
          </w:divBdr>
        </w:div>
        <w:div w:id="25065416">
          <w:marLeft w:val="0"/>
          <w:marRight w:val="0"/>
          <w:marTop w:val="0"/>
          <w:marBottom w:val="0"/>
          <w:divBdr>
            <w:top w:val="none" w:sz="0" w:space="0" w:color="auto"/>
            <w:left w:val="none" w:sz="0" w:space="0" w:color="auto"/>
            <w:bottom w:val="none" w:sz="0" w:space="0" w:color="auto"/>
            <w:right w:val="none" w:sz="0" w:space="0" w:color="auto"/>
          </w:divBdr>
        </w:div>
        <w:div w:id="1365910140">
          <w:marLeft w:val="0"/>
          <w:marRight w:val="0"/>
          <w:marTop w:val="0"/>
          <w:marBottom w:val="0"/>
          <w:divBdr>
            <w:top w:val="none" w:sz="0" w:space="0" w:color="auto"/>
            <w:left w:val="none" w:sz="0" w:space="0" w:color="auto"/>
            <w:bottom w:val="none" w:sz="0" w:space="0" w:color="auto"/>
            <w:right w:val="none" w:sz="0" w:space="0" w:color="auto"/>
          </w:divBdr>
        </w:div>
        <w:div w:id="695815273">
          <w:marLeft w:val="0"/>
          <w:marRight w:val="0"/>
          <w:marTop w:val="0"/>
          <w:marBottom w:val="0"/>
          <w:divBdr>
            <w:top w:val="none" w:sz="0" w:space="0" w:color="auto"/>
            <w:left w:val="none" w:sz="0" w:space="0" w:color="auto"/>
            <w:bottom w:val="none" w:sz="0" w:space="0" w:color="auto"/>
            <w:right w:val="none" w:sz="0" w:space="0" w:color="auto"/>
          </w:divBdr>
        </w:div>
        <w:div w:id="1799033145">
          <w:marLeft w:val="0"/>
          <w:marRight w:val="0"/>
          <w:marTop w:val="0"/>
          <w:marBottom w:val="0"/>
          <w:divBdr>
            <w:top w:val="none" w:sz="0" w:space="0" w:color="auto"/>
            <w:left w:val="none" w:sz="0" w:space="0" w:color="auto"/>
            <w:bottom w:val="none" w:sz="0" w:space="0" w:color="auto"/>
            <w:right w:val="none" w:sz="0" w:space="0" w:color="auto"/>
          </w:divBdr>
        </w:div>
      </w:divsChild>
    </w:div>
    <w:div w:id="1004480722">
      <w:bodyDiv w:val="1"/>
      <w:marLeft w:val="0"/>
      <w:marRight w:val="0"/>
      <w:marTop w:val="0"/>
      <w:marBottom w:val="0"/>
      <w:divBdr>
        <w:top w:val="none" w:sz="0" w:space="0" w:color="auto"/>
        <w:left w:val="none" w:sz="0" w:space="0" w:color="auto"/>
        <w:bottom w:val="none" w:sz="0" w:space="0" w:color="auto"/>
        <w:right w:val="none" w:sz="0" w:space="0" w:color="auto"/>
      </w:divBdr>
    </w:div>
    <w:div w:id="1007056193">
      <w:bodyDiv w:val="1"/>
      <w:marLeft w:val="0"/>
      <w:marRight w:val="0"/>
      <w:marTop w:val="0"/>
      <w:marBottom w:val="0"/>
      <w:divBdr>
        <w:top w:val="none" w:sz="0" w:space="0" w:color="auto"/>
        <w:left w:val="none" w:sz="0" w:space="0" w:color="auto"/>
        <w:bottom w:val="none" w:sz="0" w:space="0" w:color="auto"/>
        <w:right w:val="none" w:sz="0" w:space="0" w:color="auto"/>
      </w:divBdr>
      <w:divsChild>
        <w:div w:id="132872037">
          <w:marLeft w:val="0"/>
          <w:marRight w:val="0"/>
          <w:marTop w:val="0"/>
          <w:marBottom w:val="0"/>
          <w:divBdr>
            <w:top w:val="none" w:sz="0" w:space="0" w:color="auto"/>
            <w:left w:val="none" w:sz="0" w:space="0" w:color="auto"/>
            <w:bottom w:val="none" w:sz="0" w:space="0" w:color="auto"/>
            <w:right w:val="none" w:sz="0" w:space="0" w:color="auto"/>
          </w:divBdr>
        </w:div>
        <w:div w:id="545259802">
          <w:marLeft w:val="0"/>
          <w:marRight w:val="0"/>
          <w:marTop w:val="0"/>
          <w:marBottom w:val="0"/>
          <w:divBdr>
            <w:top w:val="none" w:sz="0" w:space="0" w:color="auto"/>
            <w:left w:val="none" w:sz="0" w:space="0" w:color="auto"/>
            <w:bottom w:val="none" w:sz="0" w:space="0" w:color="auto"/>
            <w:right w:val="none" w:sz="0" w:space="0" w:color="auto"/>
          </w:divBdr>
        </w:div>
        <w:div w:id="1185628347">
          <w:marLeft w:val="0"/>
          <w:marRight w:val="0"/>
          <w:marTop w:val="0"/>
          <w:marBottom w:val="0"/>
          <w:divBdr>
            <w:top w:val="none" w:sz="0" w:space="0" w:color="auto"/>
            <w:left w:val="none" w:sz="0" w:space="0" w:color="auto"/>
            <w:bottom w:val="none" w:sz="0" w:space="0" w:color="auto"/>
            <w:right w:val="none" w:sz="0" w:space="0" w:color="auto"/>
          </w:divBdr>
        </w:div>
        <w:div w:id="1559242980">
          <w:marLeft w:val="0"/>
          <w:marRight w:val="0"/>
          <w:marTop w:val="0"/>
          <w:marBottom w:val="0"/>
          <w:divBdr>
            <w:top w:val="none" w:sz="0" w:space="0" w:color="auto"/>
            <w:left w:val="none" w:sz="0" w:space="0" w:color="auto"/>
            <w:bottom w:val="none" w:sz="0" w:space="0" w:color="auto"/>
            <w:right w:val="none" w:sz="0" w:space="0" w:color="auto"/>
          </w:divBdr>
        </w:div>
        <w:div w:id="1354843595">
          <w:marLeft w:val="0"/>
          <w:marRight w:val="0"/>
          <w:marTop w:val="0"/>
          <w:marBottom w:val="0"/>
          <w:divBdr>
            <w:top w:val="none" w:sz="0" w:space="0" w:color="auto"/>
            <w:left w:val="none" w:sz="0" w:space="0" w:color="auto"/>
            <w:bottom w:val="none" w:sz="0" w:space="0" w:color="auto"/>
            <w:right w:val="none" w:sz="0" w:space="0" w:color="auto"/>
          </w:divBdr>
        </w:div>
        <w:div w:id="2096198739">
          <w:marLeft w:val="0"/>
          <w:marRight w:val="0"/>
          <w:marTop w:val="0"/>
          <w:marBottom w:val="0"/>
          <w:divBdr>
            <w:top w:val="none" w:sz="0" w:space="0" w:color="auto"/>
            <w:left w:val="none" w:sz="0" w:space="0" w:color="auto"/>
            <w:bottom w:val="none" w:sz="0" w:space="0" w:color="auto"/>
            <w:right w:val="none" w:sz="0" w:space="0" w:color="auto"/>
          </w:divBdr>
        </w:div>
        <w:div w:id="1960599844">
          <w:marLeft w:val="0"/>
          <w:marRight w:val="0"/>
          <w:marTop w:val="0"/>
          <w:marBottom w:val="0"/>
          <w:divBdr>
            <w:top w:val="none" w:sz="0" w:space="0" w:color="auto"/>
            <w:left w:val="none" w:sz="0" w:space="0" w:color="auto"/>
            <w:bottom w:val="none" w:sz="0" w:space="0" w:color="auto"/>
            <w:right w:val="none" w:sz="0" w:space="0" w:color="auto"/>
          </w:divBdr>
        </w:div>
      </w:divsChild>
    </w:div>
    <w:div w:id="1014461301">
      <w:bodyDiv w:val="1"/>
      <w:marLeft w:val="0"/>
      <w:marRight w:val="0"/>
      <w:marTop w:val="0"/>
      <w:marBottom w:val="0"/>
      <w:divBdr>
        <w:top w:val="none" w:sz="0" w:space="0" w:color="auto"/>
        <w:left w:val="none" w:sz="0" w:space="0" w:color="auto"/>
        <w:bottom w:val="none" w:sz="0" w:space="0" w:color="auto"/>
        <w:right w:val="none" w:sz="0" w:space="0" w:color="auto"/>
      </w:divBdr>
    </w:div>
    <w:div w:id="1041393836">
      <w:bodyDiv w:val="1"/>
      <w:marLeft w:val="0"/>
      <w:marRight w:val="0"/>
      <w:marTop w:val="0"/>
      <w:marBottom w:val="0"/>
      <w:divBdr>
        <w:top w:val="none" w:sz="0" w:space="0" w:color="auto"/>
        <w:left w:val="none" w:sz="0" w:space="0" w:color="auto"/>
        <w:bottom w:val="none" w:sz="0" w:space="0" w:color="auto"/>
        <w:right w:val="none" w:sz="0" w:space="0" w:color="auto"/>
      </w:divBdr>
    </w:div>
    <w:div w:id="1073625512">
      <w:bodyDiv w:val="1"/>
      <w:marLeft w:val="0"/>
      <w:marRight w:val="0"/>
      <w:marTop w:val="0"/>
      <w:marBottom w:val="0"/>
      <w:divBdr>
        <w:top w:val="none" w:sz="0" w:space="0" w:color="auto"/>
        <w:left w:val="none" w:sz="0" w:space="0" w:color="auto"/>
        <w:bottom w:val="none" w:sz="0" w:space="0" w:color="auto"/>
        <w:right w:val="none" w:sz="0" w:space="0" w:color="auto"/>
      </w:divBdr>
    </w:div>
    <w:div w:id="1159424411">
      <w:bodyDiv w:val="1"/>
      <w:marLeft w:val="0"/>
      <w:marRight w:val="0"/>
      <w:marTop w:val="0"/>
      <w:marBottom w:val="0"/>
      <w:divBdr>
        <w:top w:val="none" w:sz="0" w:space="0" w:color="auto"/>
        <w:left w:val="none" w:sz="0" w:space="0" w:color="auto"/>
        <w:bottom w:val="none" w:sz="0" w:space="0" w:color="auto"/>
        <w:right w:val="none" w:sz="0" w:space="0" w:color="auto"/>
      </w:divBdr>
    </w:div>
    <w:div w:id="1212503011">
      <w:bodyDiv w:val="1"/>
      <w:marLeft w:val="0"/>
      <w:marRight w:val="0"/>
      <w:marTop w:val="0"/>
      <w:marBottom w:val="0"/>
      <w:divBdr>
        <w:top w:val="none" w:sz="0" w:space="0" w:color="auto"/>
        <w:left w:val="none" w:sz="0" w:space="0" w:color="auto"/>
        <w:bottom w:val="none" w:sz="0" w:space="0" w:color="auto"/>
        <w:right w:val="none" w:sz="0" w:space="0" w:color="auto"/>
      </w:divBdr>
      <w:divsChild>
        <w:div w:id="166212843">
          <w:marLeft w:val="0"/>
          <w:marRight w:val="0"/>
          <w:marTop w:val="0"/>
          <w:marBottom w:val="0"/>
          <w:divBdr>
            <w:top w:val="none" w:sz="0" w:space="0" w:color="auto"/>
            <w:left w:val="none" w:sz="0" w:space="0" w:color="auto"/>
            <w:bottom w:val="none" w:sz="0" w:space="0" w:color="auto"/>
            <w:right w:val="none" w:sz="0" w:space="0" w:color="auto"/>
          </w:divBdr>
        </w:div>
        <w:div w:id="1150441869">
          <w:marLeft w:val="0"/>
          <w:marRight w:val="0"/>
          <w:marTop w:val="0"/>
          <w:marBottom w:val="0"/>
          <w:divBdr>
            <w:top w:val="none" w:sz="0" w:space="0" w:color="auto"/>
            <w:left w:val="none" w:sz="0" w:space="0" w:color="auto"/>
            <w:bottom w:val="none" w:sz="0" w:space="0" w:color="auto"/>
            <w:right w:val="none" w:sz="0" w:space="0" w:color="auto"/>
          </w:divBdr>
        </w:div>
        <w:div w:id="467356625">
          <w:marLeft w:val="0"/>
          <w:marRight w:val="0"/>
          <w:marTop w:val="0"/>
          <w:marBottom w:val="0"/>
          <w:divBdr>
            <w:top w:val="none" w:sz="0" w:space="0" w:color="auto"/>
            <w:left w:val="none" w:sz="0" w:space="0" w:color="auto"/>
            <w:bottom w:val="none" w:sz="0" w:space="0" w:color="auto"/>
            <w:right w:val="none" w:sz="0" w:space="0" w:color="auto"/>
          </w:divBdr>
        </w:div>
        <w:div w:id="600989800">
          <w:marLeft w:val="0"/>
          <w:marRight w:val="0"/>
          <w:marTop w:val="0"/>
          <w:marBottom w:val="0"/>
          <w:divBdr>
            <w:top w:val="none" w:sz="0" w:space="0" w:color="auto"/>
            <w:left w:val="none" w:sz="0" w:space="0" w:color="auto"/>
            <w:bottom w:val="none" w:sz="0" w:space="0" w:color="auto"/>
            <w:right w:val="none" w:sz="0" w:space="0" w:color="auto"/>
          </w:divBdr>
        </w:div>
        <w:div w:id="200896912">
          <w:marLeft w:val="0"/>
          <w:marRight w:val="0"/>
          <w:marTop w:val="0"/>
          <w:marBottom w:val="0"/>
          <w:divBdr>
            <w:top w:val="none" w:sz="0" w:space="0" w:color="auto"/>
            <w:left w:val="none" w:sz="0" w:space="0" w:color="auto"/>
            <w:bottom w:val="none" w:sz="0" w:space="0" w:color="auto"/>
            <w:right w:val="none" w:sz="0" w:space="0" w:color="auto"/>
          </w:divBdr>
        </w:div>
        <w:div w:id="1681393680">
          <w:marLeft w:val="0"/>
          <w:marRight w:val="0"/>
          <w:marTop w:val="0"/>
          <w:marBottom w:val="0"/>
          <w:divBdr>
            <w:top w:val="none" w:sz="0" w:space="0" w:color="auto"/>
            <w:left w:val="none" w:sz="0" w:space="0" w:color="auto"/>
            <w:bottom w:val="none" w:sz="0" w:space="0" w:color="auto"/>
            <w:right w:val="none" w:sz="0" w:space="0" w:color="auto"/>
          </w:divBdr>
        </w:div>
        <w:div w:id="1936552606">
          <w:marLeft w:val="0"/>
          <w:marRight w:val="0"/>
          <w:marTop w:val="0"/>
          <w:marBottom w:val="0"/>
          <w:divBdr>
            <w:top w:val="none" w:sz="0" w:space="0" w:color="auto"/>
            <w:left w:val="none" w:sz="0" w:space="0" w:color="auto"/>
            <w:bottom w:val="none" w:sz="0" w:space="0" w:color="auto"/>
            <w:right w:val="none" w:sz="0" w:space="0" w:color="auto"/>
          </w:divBdr>
        </w:div>
      </w:divsChild>
    </w:div>
    <w:div w:id="1385180038">
      <w:bodyDiv w:val="1"/>
      <w:marLeft w:val="0"/>
      <w:marRight w:val="0"/>
      <w:marTop w:val="0"/>
      <w:marBottom w:val="0"/>
      <w:divBdr>
        <w:top w:val="none" w:sz="0" w:space="0" w:color="auto"/>
        <w:left w:val="none" w:sz="0" w:space="0" w:color="auto"/>
        <w:bottom w:val="none" w:sz="0" w:space="0" w:color="auto"/>
        <w:right w:val="none" w:sz="0" w:space="0" w:color="auto"/>
      </w:divBdr>
      <w:divsChild>
        <w:div w:id="1001390320">
          <w:marLeft w:val="0"/>
          <w:marRight w:val="0"/>
          <w:marTop w:val="0"/>
          <w:marBottom w:val="0"/>
          <w:divBdr>
            <w:top w:val="none" w:sz="0" w:space="0" w:color="auto"/>
            <w:left w:val="none" w:sz="0" w:space="0" w:color="auto"/>
            <w:bottom w:val="none" w:sz="0" w:space="0" w:color="auto"/>
            <w:right w:val="none" w:sz="0" w:space="0" w:color="auto"/>
          </w:divBdr>
        </w:div>
        <w:div w:id="1886215602">
          <w:marLeft w:val="0"/>
          <w:marRight w:val="0"/>
          <w:marTop w:val="0"/>
          <w:marBottom w:val="0"/>
          <w:divBdr>
            <w:top w:val="none" w:sz="0" w:space="0" w:color="auto"/>
            <w:left w:val="none" w:sz="0" w:space="0" w:color="auto"/>
            <w:bottom w:val="none" w:sz="0" w:space="0" w:color="auto"/>
            <w:right w:val="none" w:sz="0" w:space="0" w:color="auto"/>
          </w:divBdr>
        </w:div>
        <w:div w:id="351305527">
          <w:marLeft w:val="0"/>
          <w:marRight w:val="0"/>
          <w:marTop w:val="0"/>
          <w:marBottom w:val="0"/>
          <w:divBdr>
            <w:top w:val="none" w:sz="0" w:space="0" w:color="auto"/>
            <w:left w:val="none" w:sz="0" w:space="0" w:color="auto"/>
            <w:bottom w:val="none" w:sz="0" w:space="0" w:color="auto"/>
            <w:right w:val="none" w:sz="0" w:space="0" w:color="auto"/>
          </w:divBdr>
        </w:div>
        <w:div w:id="556552611">
          <w:marLeft w:val="0"/>
          <w:marRight w:val="0"/>
          <w:marTop w:val="0"/>
          <w:marBottom w:val="0"/>
          <w:divBdr>
            <w:top w:val="none" w:sz="0" w:space="0" w:color="auto"/>
            <w:left w:val="none" w:sz="0" w:space="0" w:color="auto"/>
            <w:bottom w:val="none" w:sz="0" w:space="0" w:color="auto"/>
            <w:right w:val="none" w:sz="0" w:space="0" w:color="auto"/>
          </w:divBdr>
        </w:div>
        <w:div w:id="2023897881">
          <w:marLeft w:val="0"/>
          <w:marRight w:val="0"/>
          <w:marTop w:val="0"/>
          <w:marBottom w:val="0"/>
          <w:divBdr>
            <w:top w:val="none" w:sz="0" w:space="0" w:color="auto"/>
            <w:left w:val="none" w:sz="0" w:space="0" w:color="auto"/>
            <w:bottom w:val="none" w:sz="0" w:space="0" w:color="auto"/>
            <w:right w:val="none" w:sz="0" w:space="0" w:color="auto"/>
          </w:divBdr>
        </w:div>
        <w:div w:id="1856991380">
          <w:marLeft w:val="0"/>
          <w:marRight w:val="0"/>
          <w:marTop w:val="0"/>
          <w:marBottom w:val="0"/>
          <w:divBdr>
            <w:top w:val="none" w:sz="0" w:space="0" w:color="auto"/>
            <w:left w:val="none" w:sz="0" w:space="0" w:color="auto"/>
            <w:bottom w:val="none" w:sz="0" w:space="0" w:color="auto"/>
            <w:right w:val="none" w:sz="0" w:space="0" w:color="auto"/>
          </w:divBdr>
        </w:div>
        <w:div w:id="1848515545">
          <w:marLeft w:val="0"/>
          <w:marRight w:val="0"/>
          <w:marTop w:val="0"/>
          <w:marBottom w:val="0"/>
          <w:divBdr>
            <w:top w:val="none" w:sz="0" w:space="0" w:color="auto"/>
            <w:left w:val="none" w:sz="0" w:space="0" w:color="auto"/>
            <w:bottom w:val="none" w:sz="0" w:space="0" w:color="auto"/>
            <w:right w:val="none" w:sz="0" w:space="0" w:color="auto"/>
          </w:divBdr>
        </w:div>
      </w:divsChild>
    </w:div>
    <w:div w:id="1439720434">
      <w:bodyDiv w:val="1"/>
      <w:marLeft w:val="0"/>
      <w:marRight w:val="0"/>
      <w:marTop w:val="0"/>
      <w:marBottom w:val="0"/>
      <w:divBdr>
        <w:top w:val="none" w:sz="0" w:space="0" w:color="auto"/>
        <w:left w:val="none" w:sz="0" w:space="0" w:color="auto"/>
        <w:bottom w:val="none" w:sz="0" w:space="0" w:color="auto"/>
        <w:right w:val="none" w:sz="0" w:space="0" w:color="auto"/>
      </w:divBdr>
      <w:divsChild>
        <w:div w:id="1260213118">
          <w:marLeft w:val="0"/>
          <w:marRight w:val="0"/>
          <w:marTop w:val="0"/>
          <w:marBottom w:val="0"/>
          <w:divBdr>
            <w:top w:val="none" w:sz="0" w:space="0" w:color="auto"/>
            <w:left w:val="none" w:sz="0" w:space="0" w:color="auto"/>
            <w:bottom w:val="none" w:sz="0" w:space="0" w:color="auto"/>
            <w:right w:val="none" w:sz="0" w:space="0" w:color="auto"/>
          </w:divBdr>
        </w:div>
        <w:div w:id="88236280">
          <w:marLeft w:val="0"/>
          <w:marRight w:val="0"/>
          <w:marTop w:val="0"/>
          <w:marBottom w:val="0"/>
          <w:divBdr>
            <w:top w:val="none" w:sz="0" w:space="0" w:color="auto"/>
            <w:left w:val="none" w:sz="0" w:space="0" w:color="auto"/>
            <w:bottom w:val="none" w:sz="0" w:space="0" w:color="auto"/>
            <w:right w:val="none" w:sz="0" w:space="0" w:color="auto"/>
          </w:divBdr>
        </w:div>
        <w:div w:id="841119188">
          <w:marLeft w:val="0"/>
          <w:marRight w:val="0"/>
          <w:marTop w:val="0"/>
          <w:marBottom w:val="0"/>
          <w:divBdr>
            <w:top w:val="none" w:sz="0" w:space="0" w:color="auto"/>
            <w:left w:val="none" w:sz="0" w:space="0" w:color="auto"/>
            <w:bottom w:val="none" w:sz="0" w:space="0" w:color="auto"/>
            <w:right w:val="none" w:sz="0" w:space="0" w:color="auto"/>
          </w:divBdr>
        </w:div>
        <w:div w:id="1920940659">
          <w:marLeft w:val="0"/>
          <w:marRight w:val="0"/>
          <w:marTop w:val="0"/>
          <w:marBottom w:val="0"/>
          <w:divBdr>
            <w:top w:val="none" w:sz="0" w:space="0" w:color="auto"/>
            <w:left w:val="none" w:sz="0" w:space="0" w:color="auto"/>
            <w:bottom w:val="none" w:sz="0" w:space="0" w:color="auto"/>
            <w:right w:val="none" w:sz="0" w:space="0" w:color="auto"/>
          </w:divBdr>
        </w:div>
        <w:div w:id="1637028490">
          <w:marLeft w:val="0"/>
          <w:marRight w:val="0"/>
          <w:marTop w:val="0"/>
          <w:marBottom w:val="0"/>
          <w:divBdr>
            <w:top w:val="none" w:sz="0" w:space="0" w:color="auto"/>
            <w:left w:val="none" w:sz="0" w:space="0" w:color="auto"/>
            <w:bottom w:val="none" w:sz="0" w:space="0" w:color="auto"/>
            <w:right w:val="none" w:sz="0" w:space="0" w:color="auto"/>
          </w:divBdr>
        </w:div>
        <w:div w:id="4872093">
          <w:marLeft w:val="0"/>
          <w:marRight w:val="0"/>
          <w:marTop w:val="0"/>
          <w:marBottom w:val="0"/>
          <w:divBdr>
            <w:top w:val="none" w:sz="0" w:space="0" w:color="auto"/>
            <w:left w:val="none" w:sz="0" w:space="0" w:color="auto"/>
            <w:bottom w:val="none" w:sz="0" w:space="0" w:color="auto"/>
            <w:right w:val="none" w:sz="0" w:space="0" w:color="auto"/>
          </w:divBdr>
        </w:div>
        <w:div w:id="472720942">
          <w:marLeft w:val="0"/>
          <w:marRight w:val="0"/>
          <w:marTop w:val="0"/>
          <w:marBottom w:val="0"/>
          <w:divBdr>
            <w:top w:val="none" w:sz="0" w:space="0" w:color="auto"/>
            <w:left w:val="none" w:sz="0" w:space="0" w:color="auto"/>
            <w:bottom w:val="none" w:sz="0" w:space="0" w:color="auto"/>
            <w:right w:val="none" w:sz="0" w:space="0" w:color="auto"/>
          </w:divBdr>
        </w:div>
      </w:divsChild>
    </w:div>
    <w:div w:id="1445688577">
      <w:bodyDiv w:val="1"/>
      <w:marLeft w:val="0"/>
      <w:marRight w:val="0"/>
      <w:marTop w:val="0"/>
      <w:marBottom w:val="0"/>
      <w:divBdr>
        <w:top w:val="none" w:sz="0" w:space="0" w:color="auto"/>
        <w:left w:val="none" w:sz="0" w:space="0" w:color="auto"/>
        <w:bottom w:val="none" w:sz="0" w:space="0" w:color="auto"/>
        <w:right w:val="none" w:sz="0" w:space="0" w:color="auto"/>
      </w:divBdr>
      <w:divsChild>
        <w:div w:id="1718433364">
          <w:marLeft w:val="0"/>
          <w:marRight w:val="0"/>
          <w:marTop w:val="0"/>
          <w:marBottom w:val="0"/>
          <w:divBdr>
            <w:top w:val="none" w:sz="0" w:space="0" w:color="auto"/>
            <w:left w:val="none" w:sz="0" w:space="0" w:color="auto"/>
            <w:bottom w:val="none" w:sz="0" w:space="0" w:color="auto"/>
            <w:right w:val="none" w:sz="0" w:space="0" w:color="auto"/>
          </w:divBdr>
        </w:div>
      </w:divsChild>
    </w:div>
    <w:div w:id="1585648897">
      <w:bodyDiv w:val="1"/>
      <w:marLeft w:val="0"/>
      <w:marRight w:val="0"/>
      <w:marTop w:val="0"/>
      <w:marBottom w:val="0"/>
      <w:divBdr>
        <w:top w:val="none" w:sz="0" w:space="0" w:color="auto"/>
        <w:left w:val="none" w:sz="0" w:space="0" w:color="auto"/>
        <w:bottom w:val="none" w:sz="0" w:space="0" w:color="auto"/>
        <w:right w:val="none" w:sz="0" w:space="0" w:color="auto"/>
      </w:divBdr>
    </w:div>
    <w:div w:id="1656690663">
      <w:bodyDiv w:val="1"/>
      <w:marLeft w:val="0"/>
      <w:marRight w:val="0"/>
      <w:marTop w:val="0"/>
      <w:marBottom w:val="0"/>
      <w:divBdr>
        <w:top w:val="none" w:sz="0" w:space="0" w:color="auto"/>
        <w:left w:val="none" w:sz="0" w:space="0" w:color="auto"/>
        <w:bottom w:val="none" w:sz="0" w:space="0" w:color="auto"/>
        <w:right w:val="none" w:sz="0" w:space="0" w:color="auto"/>
      </w:divBdr>
    </w:div>
    <w:div w:id="1787574589">
      <w:bodyDiv w:val="1"/>
      <w:marLeft w:val="0"/>
      <w:marRight w:val="0"/>
      <w:marTop w:val="0"/>
      <w:marBottom w:val="0"/>
      <w:divBdr>
        <w:top w:val="none" w:sz="0" w:space="0" w:color="auto"/>
        <w:left w:val="none" w:sz="0" w:space="0" w:color="auto"/>
        <w:bottom w:val="none" w:sz="0" w:space="0" w:color="auto"/>
        <w:right w:val="none" w:sz="0" w:space="0" w:color="auto"/>
      </w:divBdr>
    </w:div>
    <w:div w:id="1793210934">
      <w:bodyDiv w:val="1"/>
      <w:marLeft w:val="0"/>
      <w:marRight w:val="0"/>
      <w:marTop w:val="0"/>
      <w:marBottom w:val="0"/>
      <w:divBdr>
        <w:top w:val="none" w:sz="0" w:space="0" w:color="auto"/>
        <w:left w:val="none" w:sz="0" w:space="0" w:color="auto"/>
        <w:bottom w:val="none" w:sz="0" w:space="0" w:color="auto"/>
        <w:right w:val="none" w:sz="0" w:space="0" w:color="auto"/>
      </w:divBdr>
    </w:div>
    <w:div w:id="1831864411">
      <w:bodyDiv w:val="1"/>
      <w:marLeft w:val="0"/>
      <w:marRight w:val="0"/>
      <w:marTop w:val="0"/>
      <w:marBottom w:val="0"/>
      <w:divBdr>
        <w:top w:val="none" w:sz="0" w:space="0" w:color="auto"/>
        <w:left w:val="none" w:sz="0" w:space="0" w:color="auto"/>
        <w:bottom w:val="none" w:sz="0" w:space="0" w:color="auto"/>
        <w:right w:val="none" w:sz="0" w:space="0" w:color="auto"/>
      </w:divBdr>
    </w:div>
    <w:div w:id="1980333584">
      <w:bodyDiv w:val="1"/>
      <w:marLeft w:val="0"/>
      <w:marRight w:val="0"/>
      <w:marTop w:val="0"/>
      <w:marBottom w:val="0"/>
      <w:divBdr>
        <w:top w:val="none" w:sz="0" w:space="0" w:color="auto"/>
        <w:left w:val="none" w:sz="0" w:space="0" w:color="auto"/>
        <w:bottom w:val="none" w:sz="0" w:space="0" w:color="auto"/>
        <w:right w:val="none" w:sz="0" w:space="0" w:color="auto"/>
      </w:divBdr>
      <w:divsChild>
        <w:div w:id="1789856016">
          <w:marLeft w:val="0"/>
          <w:marRight w:val="0"/>
          <w:marTop w:val="0"/>
          <w:marBottom w:val="0"/>
          <w:divBdr>
            <w:top w:val="none" w:sz="0" w:space="0" w:color="auto"/>
            <w:left w:val="none" w:sz="0" w:space="0" w:color="auto"/>
            <w:bottom w:val="none" w:sz="0" w:space="0" w:color="auto"/>
            <w:right w:val="none" w:sz="0" w:space="0" w:color="auto"/>
          </w:divBdr>
        </w:div>
        <w:div w:id="1318995808">
          <w:marLeft w:val="0"/>
          <w:marRight w:val="0"/>
          <w:marTop w:val="0"/>
          <w:marBottom w:val="0"/>
          <w:divBdr>
            <w:top w:val="none" w:sz="0" w:space="0" w:color="auto"/>
            <w:left w:val="none" w:sz="0" w:space="0" w:color="auto"/>
            <w:bottom w:val="none" w:sz="0" w:space="0" w:color="auto"/>
            <w:right w:val="none" w:sz="0" w:space="0" w:color="auto"/>
          </w:divBdr>
        </w:div>
        <w:div w:id="1324357331">
          <w:marLeft w:val="0"/>
          <w:marRight w:val="0"/>
          <w:marTop w:val="0"/>
          <w:marBottom w:val="0"/>
          <w:divBdr>
            <w:top w:val="none" w:sz="0" w:space="0" w:color="auto"/>
            <w:left w:val="none" w:sz="0" w:space="0" w:color="auto"/>
            <w:bottom w:val="none" w:sz="0" w:space="0" w:color="auto"/>
            <w:right w:val="none" w:sz="0" w:space="0" w:color="auto"/>
          </w:divBdr>
        </w:div>
        <w:div w:id="587084630">
          <w:marLeft w:val="0"/>
          <w:marRight w:val="0"/>
          <w:marTop w:val="0"/>
          <w:marBottom w:val="0"/>
          <w:divBdr>
            <w:top w:val="none" w:sz="0" w:space="0" w:color="auto"/>
            <w:left w:val="none" w:sz="0" w:space="0" w:color="auto"/>
            <w:bottom w:val="none" w:sz="0" w:space="0" w:color="auto"/>
            <w:right w:val="none" w:sz="0" w:space="0" w:color="auto"/>
          </w:divBdr>
        </w:div>
        <w:div w:id="2088183773">
          <w:marLeft w:val="0"/>
          <w:marRight w:val="0"/>
          <w:marTop w:val="0"/>
          <w:marBottom w:val="0"/>
          <w:divBdr>
            <w:top w:val="none" w:sz="0" w:space="0" w:color="auto"/>
            <w:left w:val="none" w:sz="0" w:space="0" w:color="auto"/>
            <w:bottom w:val="none" w:sz="0" w:space="0" w:color="auto"/>
            <w:right w:val="none" w:sz="0" w:space="0" w:color="auto"/>
          </w:divBdr>
        </w:div>
        <w:div w:id="216355217">
          <w:marLeft w:val="0"/>
          <w:marRight w:val="0"/>
          <w:marTop w:val="0"/>
          <w:marBottom w:val="0"/>
          <w:divBdr>
            <w:top w:val="none" w:sz="0" w:space="0" w:color="auto"/>
            <w:left w:val="none" w:sz="0" w:space="0" w:color="auto"/>
            <w:bottom w:val="none" w:sz="0" w:space="0" w:color="auto"/>
            <w:right w:val="none" w:sz="0" w:space="0" w:color="auto"/>
          </w:divBdr>
        </w:div>
        <w:div w:id="1532762393">
          <w:marLeft w:val="0"/>
          <w:marRight w:val="0"/>
          <w:marTop w:val="0"/>
          <w:marBottom w:val="0"/>
          <w:divBdr>
            <w:top w:val="none" w:sz="0" w:space="0" w:color="auto"/>
            <w:left w:val="none" w:sz="0" w:space="0" w:color="auto"/>
            <w:bottom w:val="none" w:sz="0" w:space="0" w:color="auto"/>
            <w:right w:val="none" w:sz="0" w:space="0" w:color="auto"/>
          </w:divBdr>
        </w:div>
      </w:divsChild>
    </w:div>
    <w:div w:id="2003965688">
      <w:bodyDiv w:val="1"/>
      <w:marLeft w:val="0"/>
      <w:marRight w:val="0"/>
      <w:marTop w:val="0"/>
      <w:marBottom w:val="0"/>
      <w:divBdr>
        <w:top w:val="none" w:sz="0" w:space="0" w:color="auto"/>
        <w:left w:val="none" w:sz="0" w:space="0" w:color="auto"/>
        <w:bottom w:val="none" w:sz="0" w:space="0" w:color="auto"/>
        <w:right w:val="none" w:sz="0" w:space="0" w:color="auto"/>
      </w:divBdr>
      <w:divsChild>
        <w:div w:id="611327455">
          <w:marLeft w:val="0"/>
          <w:marRight w:val="0"/>
          <w:marTop w:val="0"/>
          <w:marBottom w:val="0"/>
          <w:divBdr>
            <w:top w:val="none" w:sz="0" w:space="0" w:color="auto"/>
            <w:left w:val="none" w:sz="0" w:space="0" w:color="auto"/>
            <w:bottom w:val="none" w:sz="0" w:space="0" w:color="auto"/>
            <w:right w:val="none" w:sz="0" w:space="0" w:color="auto"/>
          </w:divBdr>
        </w:div>
      </w:divsChild>
    </w:div>
    <w:div w:id="2123960379">
      <w:bodyDiv w:val="1"/>
      <w:marLeft w:val="0"/>
      <w:marRight w:val="0"/>
      <w:marTop w:val="0"/>
      <w:marBottom w:val="0"/>
      <w:divBdr>
        <w:top w:val="none" w:sz="0" w:space="0" w:color="auto"/>
        <w:left w:val="none" w:sz="0" w:space="0" w:color="auto"/>
        <w:bottom w:val="none" w:sz="0" w:space="0" w:color="auto"/>
        <w:right w:val="none" w:sz="0" w:space="0" w:color="auto"/>
      </w:divBdr>
    </w:div>
    <w:div w:id="213112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kavica\Downloads\Mint_Regionen_Konzeptpapier%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4047729A-7A92-48CF-8467-E012A4621E2E}"/>
      </w:docPartPr>
      <w:docPartBody>
        <w:p w:rsidR="00F369D2" w:rsidRDefault="008C1839">
          <w:r w:rsidRPr="00AD688A">
            <w:rPr>
              <w:rStyle w:val="Platzhaltertext"/>
            </w:rPr>
            <w:t>Klicken oder tippen Sie hier, um Text einzugeben.</w:t>
          </w:r>
        </w:p>
      </w:docPartBody>
    </w:docPart>
    <w:docPart>
      <w:docPartPr>
        <w:name w:val="C704BE03DCE9479D94EB05EFD40424BF"/>
        <w:category>
          <w:name w:val="Allgemein"/>
          <w:gallery w:val="placeholder"/>
        </w:category>
        <w:types>
          <w:type w:val="bbPlcHdr"/>
        </w:types>
        <w:behaviors>
          <w:behavior w:val="content"/>
        </w:behaviors>
        <w:guid w:val="{8556EDB3-C2BA-4771-AF2E-9ED727B64D2B}"/>
      </w:docPartPr>
      <w:docPartBody>
        <w:p w:rsidR="00F369D2" w:rsidRDefault="000736A9" w:rsidP="000736A9">
          <w:pPr>
            <w:pStyle w:val="C704BE03DCE9479D94EB05EFD40424BF3"/>
          </w:pPr>
          <w:r w:rsidRPr="006371DE">
            <w:rPr>
              <w:rStyle w:val="Platzhaltertext"/>
              <w:rFonts w:cs="Arial"/>
            </w:rPr>
            <w:t>Klicken oder tippen Sie hier, um Text einzugeben.</w:t>
          </w:r>
        </w:p>
      </w:docPartBody>
    </w:docPart>
    <w:docPart>
      <w:docPartPr>
        <w:name w:val="61425A3BA9C54BEC9109FC9E2436D5E6"/>
        <w:category>
          <w:name w:val="Allgemein"/>
          <w:gallery w:val="placeholder"/>
        </w:category>
        <w:types>
          <w:type w:val="bbPlcHdr"/>
        </w:types>
        <w:behaviors>
          <w:behavior w:val="content"/>
        </w:behaviors>
        <w:guid w:val="{5C743DDB-8EE4-497E-A918-5BDA61325D91}"/>
      </w:docPartPr>
      <w:docPartBody>
        <w:p w:rsidR="000736A9" w:rsidRDefault="000736A9" w:rsidP="000736A9">
          <w:pPr>
            <w:pStyle w:val="61425A3BA9C54BEC9109FC9E2436D5E62"/>
          </w:pPr>
          <w:r w:rsidRPr="00AD688A">
            <w:rPr>
              <w:rStyle w:val="Platzhaltertext"/>
            </w:rPr>
            <w:t>Klicken oder tippen Sie hier, um Text einzugeben.</w:t>
          </w:r>
        </w:p>
      </w:docPartBody>
    </w:docPart>
    <w:docPart>
      <w:docPartPr>
        <w:name w:val="4BC3EE04981340C9BD75D001EA7AB32E"/>
        <w:category>
          <w:name w:val="Allgemein"/>
          <w:gallery w:val="placeholder"/>
        </w:category>
        <w:types>
          <w:type w:val="bbPlcHdr"/>
        </w:types>
        <w:behaviors>
          <w:behavior w:val="content"/>
        </w:behaviors>
        <w:guid w:val="{9117F2D7-F27D-4EEF-BE03-BF3358981FB6}"/>
      </w:docPartPr>
      <w:docPartBody>
        <w:p w:rsidR="000736A9" w:rsidRDefault="000736A9" w:rsidP="000736A9">
          <w:pPr>
            <w:pStyle w:val="4BC3EE04981340C9BD75D001EA7AB32E2"/>
          </w:pPr>
          <w:r w:rsidRPr="00AD688A">
            <w:rPr>
              <w:rStyle w:val="Platzhaltertext"/>
            </w:rPr>
            <w:t>Klicken oder tippen Sie hier, um Text einzugeben.</w:t>
          </w:r>
        </w:p>
      </w:docPartBody>
    </w:docPart>
    <w:docPart>
      <w:docPartPr>
        <w:name w:val="0B003F4803A24ABFB4ACB97A0D17E78A"/>
        <w:category>
          <w:name w:val="Allgemein"/>
          <w:gallery w:val="placeholder"/>
        </w:category>
        <w:types>
          <w:type w:val="bbPlcHdr"/>
        </w:types>
        <w:behaviors>
          <w:behavior w:val="content"/>
        </w:behaviors>
        <w:guid w:val="{40B4CD94-B186-4C13-82F0-D55B3AD481F6}"/>
      </w:docPartPr>
      <w:docPartBody>
        <w:p w:rsidR="000736A9" w:rsidRDefault="000736A9" w:rsidP="000736A9">
          <w:pPr>
            <w:pStyle w:val="0B003F4803A24ABFB4ACB97A0D17E78A2"/>
          </w:pPr>
          <w:r w:rsidRPr="00AD688A">
            <w:rPr>
              <w:rStyle w:val="Platzhaltertext"/>
            </w:rPr>
            <w:t>Klicken oder tippen Sie hier, um Text einzugeben.</w:t>
          </w:r>
        </w:p>
      </w:docPartBody>
    </w:docPart>
    <w:docPart>
      <w:docPartPr>
        <w:name w:val="389FC2F5675647BEA8066AA9C009A922"/>
        <w:category>
          <w:name w:val="Allgemein"/>
          <w:gallery w:val="placeholder"/>
        </w:category>
        <w:types>
          <w:type w:val="bbPlcHdr"/>
        </w:types>
        <w:behaviors>
          <w:behavior w:val="content"/>
        </w:behaviors>
        <w:guid w:val="{7368BDA1-2B0A-4D4A-8439-179FB446ED44}"/>
      </w:docPartPr>
      <w:docPartBody>
        <w:p w:rsidR="000736A9" w:rsidRDefault="000736A9" w:rsidP="000736A9">
          <w:pPr>
            <w:pStyle w:val="389FC2F5675647BEA8066AA9C009A9222"/>
          </w:pPr>
          <w:r w:rsidRPr="00AD688A">
            <w:rPr>
              <w:rStyle w:val="Platzhaltertext"/>
            </w:rPr>
            <w:t>Klicken oder tippen Sie hier, um Text einzugeben.</w:t>
          </w:r>
        </w:p>
      </w:docPartBody>
    </w:docPart>
    <w:docPart>
      <w:docPartPr>
        <w:name w:val="D643094BFFF34854B44ADADD6BD8ED16"/>
        <w:category>
          <w:name w:val="Allgemein"/>
          <w:gallery w:val="placeholder"/>
        </w:category>
        <w:types>
          <w:type w:val="bbPlcHdr"/>
        </w:types>
        <w:behaviors>
          <w:behavior w:val="content"/>
        </w:behaviors>
        <w:guid w:val="{9E9B2FC9-5EA1-4848-9DA6-FBD9D6B51EE2}"/>
      </w:docPartPr>
      <w:docPartBody>
        <w:p w:rsidR="000736A9" w:rsidRDefault="000736A9" w:rsidP="000736A9">
          <w:pPr>
            <w:pStyle w:val="D643094BFFF34854B44ADADD6BD8ED162"/>
          </w:pPr>
          <w:r w:rsidRPr="00AD688A">
            <w:rPr>
              <w:rStyle w:val="Platzhaltertext"/>
            </w:rPr>
            <w:t>Klicken oder tippen Sie hier, um Text einzugeben.</w:t>
          </w:r>
        </w:p>
      </w:docPartBody>
    </w:docPart>
    <w:docPart>
      <w:docPartPr>
        <w:name w:val="441E2DBBE7BD4EAEA00D128F29FAA222"/>
        <w:category>
          <w:name w:val="Allgemein"/>
          <w:gallery w:val="placeholder"/>
        </w:category>
        <w:types>
          <w:type w:val="bbPlcHdr"/>
        </w:types>
        <w:behaviors>
          <w:behavior w:val="content"/>
        </w:behaviors>
        <w:guid w:val="{7A668C2C-4C0D-46E9-A1D5-3C474752984F}"/>
      </w:docPartPr>
      <w:docPartBody>
        <w:p w:rsidR="000736A9" w:rsidRDefault="000736A9" w:rsidP="000736A9">
          <w:pPr>
            <w:pStyle w:val="441E2DBBE7BD4EAEA00D128F29FAA2222"/>
          </w:pPr>
          <w:r w:rsidRPr="00AD688A">
            <w:rPr>
              <w:rStyle w:val="Platzhaltertext"/>
            </w:rPr>
            <w:t>Klicken oder tippen Sie hier, um Text einzugeben.</w:t>
          </w:r>
        </w:p>
      </w:docPartBody>
    </w:docPart>
    <w:docPart>
      <w:docPartPr>
        <w:name w:val="3D41E422A479440EA642788B817813FB"/>
        <w:category>
          <w:name w:val="Allgemein"/>
          <w:gallery w:val="placeholder"/>
        </w:category>
        <w:types>
          <w:type w:val="bbPlcHdr"/>
        </w:types>
        <w:behaviors>
          <w:behavior w:val="content"/>
        </w:behaviors>
        <w:guid w:val="{9F4B9C48-0CEC-4E2A-9122-51261150C155}"/>
      </w:docPartPr>
      <w:docPartBody>
        <w:p w:rsidR="000736A9" w:rsidRDefault="000736A9" w:rsidP="000736A9">
          <w:pPr>
            <w:pStyle w:val="3D41E422A479440EA642788B817813FB2"/>
          </w:pPr>
          <w:r w:rsidRPr="00AD688A">
            <w:rPr>
              <w:rStyle w:val="Platzhaltertext"/>
            </w:rPr>
            <w:t>Klicken oder tippen Sie hier, um Text einzugeben.</w:t>
          </w:r>
        </w:p>
      </w:docPartBody>
    </w:docPart>
    <w:docPart>
      <w:docPartPr>
        <w:name w:val="9DEF6E9C5F3D4D389B2290B54367BEEA"/>
        <w:category>
          <w:name w:val="Allgemein"/>
          <w:gallery w:val="placeholder"/>
        </w:category>
        <w:types>
          <w:type w:val="bbPlcHdr"/>
        </w:types>
        <w:behaviors>
          <w:behavior w:val="content"/>
        </w:behaviors>
        <w:guid w:val="{352C4122-F341-40DB-A724-9198E39D9F66}"/>
      </w:docPartPr>
      <w:docPartBody>
        <w:p w:rsidR="000736A9" w:rsidRDefault="000736A9" w:rsidP="000736A9">
          <w:pPr>
            <w:pStyle w:val="9DEF6E9C5F3D4D389B2290B54367BEEA2"/>
          </w:pPr>
          <w:r w:rsidRPr="00AD688A">
            <w:rPr>
              <w:rStyle w:val="Platzhaltertext"/>
            </w:rPr>
            <w:t>Klicken oder tippen Sie hier, um Text einzugeben.</w:t>
          </w:r>
        </w:p>
      </w:docPartBody>
    </w:docPart>
    <w:docPart>
      <w:docPartPr>
        <w:name w:val="B3476091854B4DC891288B2CA510BC10"/>
        <w:category>
          <w:name w:val="Allgemein"/>
          <w:gallery w:val="placeholder"/>
        </w:category>
        <w:types>
          <w:type w:val="bbPlcHdr"/>
        </w:types>
        <w:behaviors>
          <w:behavior w:val="content"/>
        </w:behaviors>
        <w:guid w:val="{5CA2AE57-CAC8-465D-8CB5-6100ACBC2414}"/>
      </w:docPartPr>
      <w:docPartBody>
        <w:p w:rsidR="000736A9" w:rsidRDefault="000736A9" w:rsidP="000736A9">
          <w:pPr>
            <w:pStyle w:val="B3476091854B4DC891288B2CA510BC102"/>
          </w:pPr>
          <w:r w:rsidRPr="00AD688A">
            <w:rPr>
              <w:rStyle w:val="Platzhaltertext"/>
            </w:rPr>
            <w:t>Klicken oder tippen Sie hier, um Text einzugeben.</w:t>
          </w:r>
        </w:p>
      </w:docPartBody>
    </w:docPart>
    <w:docPart>
      <w:docPartPr>
        <w:name w:val="FA51504DFC2D46B09057E881E49E6D5B"/>
        <w:category>
          <w:name w:val="Allgemein"/>
          <w:gallery w:val="placeholder"/>
        </w:category>
        <w:types>
          <w:type w:val="bbPlcHdr"/>
        </w:types>
        <w:behaviors>
          <w:behavior w:val="content"/>
        </w:behaviors>
        <w:guid w:val="{132E6FF1-7CDC-4142-B602-BFFDB92CA007}"/>
      </w:docPartPr>
      <w:docPartBody>
        <w:p w:rsidR="000736A9" w:rsidRDefault="000736A9" w:rsidP="000736A9">
          <w:pPr>
            <w:pStyle w:val="FA51504DFC2D46B09057E881E49E6D5B2"/>
          </w:pPr>
          <w:r w:rsidRPr="00AD688A">
            <w:rPr>
              <w:rStyle w:val="Platzhaltertext"/>
            </w:rPr>
            <w:t>Klicken oder tippen Sie hier, um Text einzugeben.</w:t>
          </w:r>
        </w:p>
      </w:docPartBody>
    </w:docPart>
    <w:docPart>
      <w:docPartPr>
        <w:name w:val="B4153FDCDFE24ADC98F18685366282FB"/>
        <w:category>
          <w:name w:val="Allgemein"/>
          <w:gallery w:val="placeholder"/>
        </w:category>
        <w:types>
          <w:type w:val="bbPlcHdr"/>
        </w:types>
        <w:behaviors>
          <w:behavior w:val="content"/>
        </w:behaviors>
        <w:guid w:val="{67D52F8B-6B77-4824-A497-F702849A5CA9}"/>
      </w:docPartPr>
      <w:docPartBody>
        <w:p w:rsidR="000736A9" w:rsidRDefault="000736A9" w:rsidP="000736A9">
          <w:pPr>
            <w:pStyle w:val="B4153FDCDFE24ADC98F18685366282FB2"/>
          </w:pPr>
          <w:r w:rsidRPr="00AD688A">
            <w:rPr>
              <w:rStyle w:val="Platzhaltertext"/>
            </w:rPr>
            <w:t>Klicken oder tippen Sie hier, um Text einzugeben.</w:t>
          </w:r>
        </w:p>
      </w:docPartBody>
    </w:docPart>
    <w:docPart>
      <w:docPartPr>
        <w:name w:val="56245A3E31284414A646C7574AF561C3"/>
        <w:category>
          <w:name w:val="Allgemein"/>
          <w:gallery w:val="placeholder"/>
        </w:category>
        <w:types>
          <w:type w:val="bbPlcHdr"/>
        </w:types>
        <w:behaviors>
          <w:behavior w:val="content"/>
        </w:behaviors>
        <w:guid w:val="{38E8C9C7-2370-46CD-9742-D68F7DA658F5}"/>
      </w:docPartPr>
      <w:docPartBody>
        <w:p w:rsidR="000736A9" w:rsidRDefault="000736A9" w:rsidP="000736A9">
          <w:pPr>
            <w:pStyle w:val="56245A3E31284414A646C7574AF561C32"/>
          </w:pPr>
          <w:r w:rsidRPr="00AD688A">
            <w:rPr>
              <w:rStyle w:val="Platzhaltertext"/>
            </w:rPr>
            <w:t>Klicken oder tippen Sie hier, um Text einzugeben.</w:t>
          </w:r>
        </w:p>
      </w:docPartBody>
    </w:docPart>
    <w:docPart>
      <w:docPartPr>
        <w:name w:val="E0EA71910DC44B4382DFFD6800CDB308"/>
        <w:category>
          <w:name w:val="Allgemein"/>
          <w:gallery w:val="placeholder"/>
        </w:category>
        <w:types>
          <w:type w:val="bbPlcHdr"/>
        </w:types>
        <w:behaviors>
          <w:behavior w:val="content"/>
        </w:behaviors>
        <w:guid w:val="{594D47CA-8069-4DA7-87AB-17B7F0E21131}"/>
      </w:docPartPr>
      <w:docPartBody>
        <w:p w:rsidR="000736A9" w:rsidRDefault="000736A9" w:rsidP="000736A9">
          <w:pPr>
            <w:pStyle w:val="E0EA71910DC44B4382DFFD6800CDB3082"/>
          </w:pPr>
          <w:r w:rsidRPr="00AD688A">
            <w:rPr>
              <w:rStyle w:val="Platzhaltertext"/>
            </w:rPr>
            <w:t>Klicken oder tippen Sie hier, um Text einzugeben.</w:t>
          </w:r>
        </w:p>
      </w:docPartBody>
    </w:docPart>
    <w:docPart>
      <w:docPartPr>
        <w:name w:val="D582DB5F3B5640CAB0EA4D29C7EEEF2E"/>
        <w:category>
          <w:name w:val="Allgemein"/>
          <w:gallery w:val="placeholder"/>
        </w:category>
        <w:types>
          <w:type w:val="bbPlcHdr"/>
        </w:types>
        <w:behaviors>
          <w:behavior w:val="content"/>
        </w:behaviors>
        <w:guid w:val="{E0C9C797-486D-4AB6-8F06-7A8D6E476534}"/>
      </w:docPartPr>
      <w:docPartBody>
        <w:p w:rsidR="00F54FC3" w:rsidRDefault="00F54FC3" w:rsidP="00F54FC3">
          <w:pPr>
            <w:pStyle w:val="D582DB5F3B5640CAB0EA4D29C7EEEF2E"/>
          </w:pPr>
          <w:r w:rsidRPr="00AD688A">
            <w:rPr>
              <w:rStyle w:val="Platzhaltertext"/>
            </w:rPr>
            <w:t>Klicken oder tippen Sie hier, um Text einzugeben.</w:t>
          </w:r>
        </w:p>
      </w:docPartBody>
    </w:docPart>
    <w:docPart>
      <w:docPartPr>
        <w:name w:val="09A81AF5BDA34AACB9A346DD0C4FDECA"/>
        <w:category>
          <w:name w:val="Allgemein"/>
          <w:gallery w:val="placeholder"/>
        </w:category>
        <w:types>
          <w:type w:val="bbPlcHdr"/>
        </w:types>
        <w:behaviors>
          <w:behavior w:val="content"/>
        </w:behaviors>
        <w:guid w:val="{65B4CBFF-CF30-4E5A-9A06-F820286A9730}"/>
      </w:docPartPr>
      <w:docPartBody>
        <w:p w:rsidR="00490EDF" w:rsidRDefault="00490EDF" w:rsidP="00490EDF">
          <w:pPr>
            <w:pStyle w:val="09A81AF5BDA34AACB9A346DD0C4FDECA"/>
          </w:pPr>
          <w:r w:rsidRPr="00AD688A">
            <w:rPr>
              <w:rStyle w:val="Platzhaltertext"/>
            </w:rPr>
            <w:t>Klicken oder tippen Sie hier, um Text einzugeben.</w:t>
          </w:r>
        </w:p>
      </w:docPartBody>
    </w:docPart>
    <w:docPart>
      <w:docPartPr>
        <w:name w:val="34EA21CDFC514EA4A46DE7AC53C03196"/>
        <w:category>
          <w:name w:val="Allgemein"/>
          <w:gallery w:val="placeholder"/>
        </w:category>
        <w:types>
          <w:type w:val="bbPlcHdr"/>
        </w:types>
        <w:behaviors>
          <w:behavior w:val="content"/>
        </w:behaviors>
        <w:guid w:val="{B614DF36-AFF4-44A1-9A4D-09A7E8C4E74F}"/>
      </w:docPartPr>
      <w:docPartBody>
        <w:p w:rsidR="00490EDF" w:rsidRDefault="00490EDF" w:rsidP="00490EDF">
          <w:pPr>
            <w:pStyle w:val="34EA21CDFC514EA4A46DE7AC53C03196"/>
          </w:pPr>
          <w:r w:rsidRPr="00AD688A">
            <w:rPr>
              <w:rStyle w:val="Platzhaltertext"/>
            </w:rPr>
            <w:t>Klicken oder tippen Sie hier, um Text einzugeben.</w:t>
          </w:r>
        </w:p>
      </w:docPartBody>
    </w:docPart>
    <w:docPart>
      <w:docPartPr>
        <w:name w:val="112F88C4883E4F69998E3786DFFC1F56"/>
        <w:category>
          <w:name w:val="Allgemein"/>
          <w:gallery w:val="placeholder"/>
        </w:category>
        <w:types>
          <w:type w:val="bbPlcHdr"/>
        </w:types>
        <w:behaviors>
          <w:behavior w:val="content"/>
        </w:behaviors>
        <w:guid w:val="{281CAB77-4690-4913-86B3-3BDFB5A86C43}"/>
      </w:docPartPr>
      <w:docPartBody>
        <w:p w:rsidR="00490EDF" w:rsidRDefault="00490EDF" w:rsidP="00490EDF">
          <w:pPr>
            <w:pStyle w:val="112F88C4883E4F69998E3786DFFC1F56"/>
          </w:pPr>
          <w:r w:rsidRPr="00AD688A">
            <w:rPr>
              <w:rStyle w:val="Platzhaltertext"/>
            </w:rPr>
            <w:t>Klicken oder tippen Sie hier, um Text einzugeben.</w:t>
          </w:r>
        </w:p>
      </w:docPartBody>
    </w:docPart>
    <w:docPart>
      <w:docPartPr>
        <w:name w:val="3CADD5E106E84EB38005A0A785777F0B"/>
        <w:category>
          <w:name w:val="Allgemein"/>
          <w:gallery w:val="placeholder"/>
        </w:category>
        <w:types>
          <w:type w:val="bbPlcHdr"/>
        </w:types>
        <w:behaviors>
          <w:behavior w:val="content"/>
        </w:behaviors>
        <w:guid w:val="{41953F18-8B7B-4101-87D6-4A4673A0FE05}"/>
      </w:docPartPr>
      <w:docPartBody>
        <w:p w:rsidR="00490EDF" w:rsidRDefault="00490EDF" w:rsidP="00490EDF">
          <w:pPr>
            <w:pStyle w:val="3CADD5E106E84EB38005A0A785777F0B"/>
          </w:pPr>
          <w:r w:rsidRPr="00AD688A">
            <w:rPr>
              <w:rStyle w:val="Platzhaltertext"/>
            </w:rPr>
            <w:t>Klicken oder tippen Sie hier, um Text einzugeben.</w:t>
          </w:r>
        </w:p>
      </w:docPartBody>
    </w:docPart>
    <w:docPart>
      <w:docPartPr>
        <w:name w:val="B22FDB4ED55841A9A1ECD491BC44BA78"/>
        <w:category>
          <w:name w:val="Allgemein"/>
          <w:gallery w:val="placeholder"/>
        </w:category>
        <w:types>
          <w:type w:val="bbPlcHdr"/>
        </w:types>
        <w:behaviors>
          <w:behavior w:val="content"/>
        </w:behaviors>
        <w:guid w:val="{41855B4E-BB74-44FE-961E-F8E3BDD4FE3A}"/>
      </w:docPartPr>
      <w:docPartBody>
        <w:p w:rsidR="00490EDF" w:rsidRDefault="00490EDF" w:rsidP="00490EDF">
          <w:pPr>
            <w:pStyle w:val="B22FDB4ED55841A9A1ECD491BC44BA78"/>
          </w:pPr>
          <w:r w:rsidRPr="00AD688A">
            <w:rPr>
              <w:rStyle w:val="Platzhaltertext"/>
            </w:rPr>
            <w:t>Klicken oder tippen Sie hier, um Text einzugeben.</w:t>
          </w:r>
        </w:p>
      </w:docPartBody>
    </w:docPart>
    <w:docPart>
      <w:docPartPr>
        <w:name w:val="D8A1FC74006E43649E18ED4ABA985272"/>
        <w:category>
          <w:name w:val="Allgemein"/>
          <w:gallery w:val="placeholder"/>
        </w:category>
        <w:types>
          <w:type w:val="bbPlcHdr"/>
        </w:types>
        <w:behaviors>
          <w:behavior w:val="content"/>
        </w:behaviors>
        <w:guid w:val="{50DA694A-938A-4AD2-B71A-2AB75966070F}"/>
      </w:docPartPr>
      <w:docPartBody>
        <w:p w:rsidR="00490EDF" w:rsidRDefault="00490EDF" w:rsidP="00490EDF">
          <w:pPr>
            <w:pStyle w:val="D8A1FC74006E43649E18ED4ABA985272"/>
          </w:pPr>
          <w:r w:rsidRPr="00AD688A">
            <w:rPr>
              <w:rStyle w:val="Platzhaltertext"/>
            </w:rPr>
            <w:t>Klicken oder tippen Sie hier, um Text einzugeben.</w:t>
          </w:r>
        </w:p>
      </w:docPartBody>
    </w:docPart>
    <w:docPart>
      <w:docPartPr>
        <w:name w:val="C00FDF30FDB34F929152BE59E18E170C"/>
        <w:category>
          <w:name w:val="Allgemein"/>
          <w:gallery w:val="placeholder"/>
        </w:category>
        <w:types>
          <w:type w:val="bbPlcHdr"/>
        </w:types>
        <w:behaviors>
          <w:behavior w:val="content"/>
        </w:behaviors>
        <w:guid w:val="{505C287C-3D6B-4260-95F7-576EAC87962E}"/>
      </w:docPartPr>
      <w:docPartBody>
        <w:p w:rsidR="00490EDF" w:rsidRDefault="00490EDF" w:rsidP="00490EDF">
          <w:pPr>
            <w:pStyle w:val="C00FDF30FDB34F929152BE59E18E170C"/>
          </w:pPr>
          <w:r w:rsidRPr="00AD688A">
            <w:rPr>
              <w:rStyle w:val="Platzhaltertext"/>
            </w:rPr>
            <w:t>Klicken oder tippen Sie hier, um Text einzugeben.</w:t>
          </w:r>
        </w:p>
      </w:docPartBody>
    </w:docPart>
    <w:docPart>
      <w:docPartPr>
        <w:name w:val="478A030038524A5BA8E49E8E0D30CBE3"/>
        <w:category>
          <w:name w:val="Allgemein"/>
          <w:gallery w:val="placeholder"/>
        </w:category>
        <w:types>
          <w:type w:val="bbPlcHdr"/>
        </w:types>
        <w:behaviors>
          <w:behavior w:val="content"/>
        </w:behaviors>
        <w:guid w:val="{0FB82E02-95B7-441D-87C4-CA208B0B1022}"/>
      </w:docPartPr>
      <w:docPartBody>
        <w:p w:rsidR="00490EDF" w:rsidRDefault="00490EDF" w:rsidP="00490EDF">
          <w:pPr>
            <w:pStyle w:val="478A030038524A5BA8E49E8E0D30CBE3"/>
          </w:pPr>
          <w:r w:rsidRPr="00AD688A">
            <w:rPr>
              <w:rStyle w:val="Platzhaltertext"/>
            </w:rPr>
            <w:t>Klicken oder tippen Sie hier, um Text einzugeben.</w:t>
          </w:r>
        </w:p>
      </w:docPartBody>
    </w:docPart>
    <w:docPart>
      <w:docPartPr>
        <w:name w:val="CBDB39892B334718A58A8B495DCD8E38"/>
        <w:category>
          <w:name w:val="Allgemein"/>
          <w:gallery w:val="placeholder"/>
        </w:category>
        <w:types>
          <w:type w:val="bbPlcHdr"/>
        </w:types>
        <w:behaviors>
          <w:behavior w:val="content"/>
        </w:behaviors>
        <w:guid w:val="{FEB2D269-77FC-47D3-AAB1-AD1EA1C18344}"/>
      </w:docPartPr>
      <w:docPartBody>
        <w:p w:rsidR="00490EDF" w:rsidRDefault="00490EDF" w:rsidP="00490EDF">
          <w:pPr>
            <w:pStyle w:val="CBDB39892B334718A58A8B495DCD8E38"/>
          </w:pPr>
          <w:r w:rsidRPr="00AD688A">
            <w:rPr>
              <w:rStyle w:val="Platzhaltertext"/>
            </w:rPr>
            <w:t>Klicken oder tippen Sie hier, um Text einzugeben.</w:t>
          </w:r>
        </w:p>
      </w:docPartBody>
    </w:docPart>
    <w:docPart>
      <w:docPartPr>
        <w:name w:val="1605772DF2BA4F7FA8EF2DD10F19264E"/>
        <w:category>
          <w:name w:val="Allgemein"/>
          <w:gallery w:val="placeholder"/>
        </w:category>
        <w:types>
          <w:type w:val="bbPlcHdr"/>
        </w:types>
        <w:behaviors>
          <w:behavior w:val="content"/>
        </w:behaviors>
        <w:guid w:val="{302C4744-33A0-4C6B-9B11-014BD17BEE63}"/>
      </w:docPartPr>
      <w:docPartBody>
        <w:p w:rsidR="00490EDF" w:rsidRDefault="00490EDF" w:rsidP="00490EDF">
          <w:pPr>
            <w:pStyle w:val="1605772DF2BA4F7FA8EF2DD10F19264E"/>
          </w:pPr>
          <w:r w:rsidRPr="00AD688A">
            <w:rPr>
              <w:rStyle w:val="Platzhaltertext"/>
            </w:rPr>
            <w:t>Klicken oder tippen Sie hier, um Text einzugeben.</w:t>
          </w:r>
        </w:p>
      </w:docPartBody>
    </w:docPart>
    <w:docPart>
      <w:docPartPr>
        <w:name w:val="06FEABAA14BD45938B57E92815FDAFCA"/>
        <w:category>
          <w:name w:val="Allgemein"/>
          <w:gallery w:val="placeholder"/>
        </w:category>
        <w:types>
          <w:type w:val="bbPlcHdr"/>
        </w:types>
        <w:behaviors>
          <w:behavior w:val="content"/>
        </w:behaviors>
        <w:guid w:val="{895F3FAE-0559-48F5-8B8A-E01BC15E29B7}"/>
      </w:docPartPr>
      <w:docPartBody>
        <w:p w:rsidR="00490EDF" w:rsidRDefault="00490EDF" w:rsidP="00490EDF">
          <w:pPr>
            <w:pStyle w:val="06FEABAA14BD45938B57E92815FDAFCA"/>
          </w:pPr>
          <w:r w:rsidRPr="00AD688A">
            <w:rPr>
              <w:rStyle w:val="Platzhaltertext"/>
            </w:rPr>
            <w:t>Klicken oder tippen Sie hier, um Text einzugeben.</w:t>
          </w:r>
        </w:p>
      </w:docPartBody>
    </w:docPart>
    <w:docPart>
      <w:docPartPr>
        <w:name w:val="80165855B9944F9BA76A62186A5FD2EC"/>
        <w:category>
          <w:name w:val="Allgemein"/>
          <w:gallery w:val="placeholder"/>
        </w:category>
        <w:types>
          <w:type w:val="bbPlcHdr"/>
        </w:types>
        <w:behaviors>
          <w:behavior w:val="content"/>
        </w:behaviors>
        <w:guid w:val="{B4CA5088-69CB-470A-A82C-6E38C7DC572E}"/>
      </w:docPartPr>
      <w:docPartBody>
        <w:p w:rsidR="00490EDF" w:rsidRDefault="00490EDF" w:rsidP="00490EDF">
          <w:pPr>
            <w:pStyle w:val="80165855B9944F9BA76A62186A5FD2EC"/>
          </w:pPr>
          <w:r w:rsidRPr="00AD688A">
            <w:rPr>
              <w:rStyle w:val="Platzhaltertext"/>
            </w:rPr>
            <w:t>Klicken oder tippen Sie hier, um Text einzugeben.</w:t>
          </w:r>
        </w:p>
      </w:docPartBody>
    </w:docPart>
    <w:docPart>
      <w:docPartPr>
        <w:name w:val="B76155F2DB1844E0B04D2F2EC2DF7548"/>
        <w:category>
          <w:name w:val="Allgemein"/>
          <w:gallery w:val="placeholder"/>
        </w:category>
        <w:types>
          <w:type w:val="bbPlcHdr"/>
        </w:types>
        <w:behaviors>
          <w:behavior w:val="content"/>
        </w:behaviors>
        <w:guid w:val="{40FB4821-FB07-4EEB-8E8C-36FDAFAA7733}"/>
      </w:docPartPr>
      <w:docPartBody>
        <w:p w:rsidR="00490EDF" w:rsidRDefault="00490EDF" w:rsidP="00490EDF">
          <w:pPr>
            <w:pStyle w:val="B76155F2DB1844E0B04D2F2EC2DF7548"/>
          </w:pPr>
          <w:r w:rsidRPr="00AD688A">
            <w:rPr>
              <w:rStyle w:val="Platzhaltertext"/>
            </w:rPr>
            <w:t>Klicken oder tippen Sie hier, um Text einzugeben.</w:t>
          </w:r>
        </w:p>
      </w:docPartBody>
    </w:docPart>
    <w:docPart>
      <w:docPartPr>
        <w:name w:val="0A8CC86433E647EBBA0EA62E65DE7E6D"/>
        <w:category>
          <w:name w:val="Allgemein"/>
          <w:gallery w:val="placeholder"/>
        </w:category>
        <w:types>
          <w:type w:val="bbPlcHdr"/>
        </w:types>
        <w:behaviors>
          <w:behavior w:val="content"/>
        </w:behaviors>
        <w:guid w:val="{D85FB65D-6407-488D-875D-56BC2E8EE06F}"/>
      </w:docPartPr>
      <w:docPartBody>
        <w:p w:rsidR="00490EDF" w:rsidRDefault="00490EDF" w:rsidP="00490EDF">
          <w:pPr>
            <w:pStyle w:val="0A8CC86433E647EBBA0EA62E65DE7E6D"/>
          </w:pPr>
          <w:r w:rsidRPr="00AD688A">
            <w:rPr>
              <w:rStyle w:val="Platzhaltertext"/>
            </w:rPr>
            <w:t>Klicken oder tippen Sie hier, um Text einzugeben.</w:t>
          </w:r>
        </w:p>
      </w:docPartBody>
    </w:docPart>
    <w:docPart>
      <w:docPartPr>
        <w:name w:val="AAEC5C5009B442B086314C5175C8A129"/>
        <w:category>
          <w:name w:val="Allgemein"/>
          <w:gallery w:val="placeholder"/>
        </w:category>
        <w:types>
          <w:type w:val="bbPlcHdr"/>
        </w:types>
        <w:behaviors>
          <w:behavior w:val="content"/>
        </w:behaviors>
        <w:guid w:val="{9CA88F19-F5E7-401F-AD59-CE6433122AD2}"/>
      </w:docPartPr>
      <w:docPartBody>
        <w:p w:rsidR="00490EDF" w:rsidRDefault="00490EDF" w:rsidP="00490EDF">
          <w:pPr>
            <w:pStyle w:val="AAEC5C5009B442B086314C5175C8A129"/>
          </w:pPr>
          <w:r w:rsidRPr="00AD688A">
            <w:rPr>
              <w:rStyle w:val="Platzhaltertext"/>
            </w:rPr>
            <w:t>Klicken oder tippen Sie hier, um Text einzugeben.</w:t>
          </w:r>
        </w:p>
      </w:docPartBody>
    </w:docPart>
    <w:docPart>
      <w:docPartPr>
        <w:name w:val="83A72D74292B4040B0E39B2A7A6A6747"/>
        <w:category>
          <w:name w:val="Allgemein"/>
          <w:gallery w:val="placeholder"/>
        </w:category>
        <w:types>
          <w:type w:val="bbPlcHdr"/>
        </w:types>
        <w:behaviors>
          <w:behavior w:val="content"/>
        </w:behaviors>
        <w:guid w:val="{CDD3358F-AFE5-4601-AFE1-6B9B645CC0A2}"/>
      </w:docPartPr>
      <w:docPartBody>
        <w:p w:rsidR="00490EDF" w:rsidRDefault="00490EDF" w:rsidP="00490EDF">
          <w:pPr>
            <w:pStyle w:val="83A72D74292B4040B0E39B2A7A6A6747"/>
          </w:pPr>
          <w:r w:rsidRPr="00AD688A">
            <w:rPr>
              <w:rStyle w:val="Platzhaltertext"/>
            </w:rPr>
            <w:t>Klicken oder tippen Sie hier, um Text einzugeben.</w:t>
          </w:r>
        </w:p>
      </w:docPartBody>
    </w:docPart>
    <w:docPart>
      <w:docPartPr>
        <w:name w:val="983F4E7A8342476DB3D6794A8396CFA3"/>
        <w:category>
          <w:name w:val="Allgemein"/>
          <w:gallery w:val="placeholder"/>
        </w:category>
        <w:types>
          <w:type w:val="bbPlcHdr"/>
        </w:types>
        <w:behaviors>
          <w:behavior w:val="content"/>
        </w:behaviors>
        <w:guid w:val="{B789011B-603F-4938-91D8-271D2E4C4B69}"/>
      </w:docPartPr>
      <w:docPartBody>
        <w:p w:rsidR="00490EDF" w:rsidRDefault="00490EDF" w:rsidP="00490EDF">
          <w:pPr>
            <w:pStyle w:val="983F4E7A8342476DB3D6794A8396CFA3"/>
          </w:pPr>
          <w:r w:rsidRPr="00AD688A">
            <w:rPr>
              <w:rStyle w:val="Platzhaltertext"/>
            </w:rPr>
            <w:t>Klicken oder tippen Sie hier, um Text einzugeben.</w:t>
          </w:r>
        </w:p>
      </w:docPartBody>
    </w:docPart>
    <w:docPart>
      <w:docPartPr>
        <w:name w:val="0C4B319B3F6C45329C34563E506E108B"/>
        <w:category>
          <w:name w:val="Allgemein"/>
          <w:gallery w:val="placeholder"/>
        </w:category>
        <w:types>
          <w:type w:val="bbPlcHdr"/>
        </w:types>
        <w:behaviors>
          <w:behavior w:val="content"/>
        </w:behaviors>
        <w:guid w:val="{A4BBF5D8-56CB-4898-998E-8CDAC6AEFF61}"/>
      </w:docPartPr>
      <w:docPartBody>
        <w:p w:rsidR="00490EDF" w:rsidRDefault="00490EDF" w:rsidP="00490EDF">
          <w:pPr>
            <w:pStyle w:val="0C4B319B3F6C45329C34563E506E108B"/>
          </w:pPr>
          <w:r w:rsidRPr="00AD688A">
            <w:rPr>
              <w:rStyle w:val="Platzhaltertext"/>
            </w:rPr>
            <w:t>Klicken oder tippen Sie hier, um Text einzugeben.</w:t>
          </w:r>
        </w:p>
      </w:docPartBody>
    </w:docPart>
    <w:docPart>
      <w:docPartPr>
        <w:name w:val="8D35795693734CB981034A2F71B90CD8"/>
        <w:category>
          <w:name w:val="Allgemein"/>
          <w:gallery w:val="placeholder"/>
        </w:category>
        <w:types>
          <w:type w:val="bbPlcHdr"/>
        </w:types>
        <w:behaviors>
          <w:behavior w:val="content"/>
        </w:behaviors>
        <w:guid w:val="{457251CC-EF82-4AC3-864F-6F27DDC5D357}"/>
      </w:docPartPr>
      <w:docPartBody>
        <w:p w:rsidR="00490EDF" w:rsidRDefault="00490EDF" w:rsidP="00490EDF">
          <w:pPr>
            <w:pStyle w:val="8D35795693734CB981034A2F71B90CD8"/>
          </w:pPr>
          <w:r w:rsidRPr="00AD688A">
            <w:rPr>
              <w:rStyle w:val="Platzhaltertext"/>
            </w:rPr>
            <w:t>Klicken oder tippen Sie hier, um Text einzugeben.</w:t>
          </w:r>
        </w:p>
      </w:docPartBody>
    </w:docPart>
    <w:docPart>
      <w:docPartPr>
        <w:name w:val="39B091CCB1F94C849C2B54C953E41AD1"/>
        <w:category>
          <w:name w:val="Allgemein"/>
          <w:gallery w:val="placeholder"/>
        </w:category>
        <w:types>
          <w:type w:val="bbPlcHdr"/>
        </w:types>
        <w:behaviors>
          <w:behavior w:val="content"/>
        </w:behaviors>
        <w:guid w:val="{7E24FFFE-6D88-4698-9B41-1CE5D715EF34}"/>
      </w:docPartPr>
      <w:docPartBody>
        <w:p w:rsidR="00490EDF" w:rsidRDefault="00490EDF" w:rsidP="00490EDF">
          <w:pPr>
            <w:pStyle w:val="39B091CCB1F94C849C2B54C953E41AD1"/>
          </w:pPr>
          <w:r w:rsidRPr="00AD688A">
            <w:rPr>
              <w:rStyle w:val="Platzhaltertext"/>
            </w:rPr>
            <w:t>Klicken oder tippen Sie hier, um Text einzugeben.</w:t>
          </w:r>
        </w:p>
      </w:docPartBody>
    </w:docPart>
    <w:docPart>
      <w:docPartPr>
        <w:name w:val="6C20E1AA45C24F0790FA498E21C25A3E"/>
        <w:category>
          <w:name w:val="Allgemein"/>
          <w:gallery w:val="placeholder"/>
        </w:category>
        <w:types>
          <w:type w:val="bbPlcHdr"/>
        </w:types>
        <w:behaviors>
          <w:behavior w:val="content"/>
        </w:behaviors>
        <w:guid w:val="{C927C685-6EAD-4E65-990D-ABDB912F7EB9}"/>
      </w:docPartPr>
      <w:docPartBody>
        <w:p w:rsidR="00490EDF" w:rsidRDefault="00490EDF" w:rsidP="00490EDF">
          <w:pPr>
            <w:pStyle w:val="6C20E1AA45C24F0790FA498E21C25A3E"/>
          </w:pPr>
          <w:r w:rsidRPr="00AD688A">
            <w:rPr>
              <w:rStyle w:val="Platzhaltertext"/>
            </w:rPr>
            <w:t>Klicken oder tippen Sie hier, um Text einzugeben.</w:t>
          </w:r>
        </w:p>
      </w:docPartBody>
    </w:docPart>
    <w:docPart>
      <w:docPartPr>
        <w:name w:val="617808FED3A64632991EE2E1076F5609"/>
        <w:category>
          <w:name w:val="Allgemein"/>
          <w:gallery w:val="placeholder"/>
        </w:category>
        <w:types>
          <w:type w:val="bbPlcHdr"/>
        </w:types>
        <w:behaviors>
          <w:behavior w:val="content"/>
        </w:behaviors>
        <w:guid w:val="{C5A9239A-5BB5-4548-A5AB-4DA0A5B6907A}"/>
      </w:docPartPr>
      <w:docPartBody>
        <w:p w:rsidR="00490EDF" w:rsidRDefault="00490EDF" w:rsidP="00490EDF">
          <w:pPr>
            <w:pStyle w:val="617808FED3A64632991EE2E1076F5609"/>
          </w:pPr>
          <w:r w:rsidRPr="00AD688A">
            <w:rPr>
              <w:rStyle w:val="Platzhaltertext"/>
            </w:rPr>
            <w:t>Klicken oder tippen Sie hier, um Text einzugeben.</w:t>
          </w:r>
        </w:p>
      </w:docPartBody>
    </w:docPart>
    <w:docPart>
      <w:docPartPr>
        <w:name w:val="E36FDC523D254BBE94765A371231A1E9"/>
        <w:category>
          <w:name w:val="Allgemein"/>
          <w:gallery w:val="placeholder"/>
        </w:category>
        <w:types>
          <w:type w:val="bbPlcHdr"/>
        </w:types>
        <w:behaviors>
          <w:behavior w:val="content"/>
        </w:behaviors>
        <w:guid w:val="{3EF51871-1811-419B-92B8-2A300EBAA3A0}"/>
      </w:docPartPr>
      <w:docPartBody>
        <w:p w:rsidR="00490EDF" w:rsidRDefault="00490EDF" w:rsidP="00490EDF">
          <w:pPr>
            <w:pStyle w:val="E36FDC523D254BBE94765A371231A1E9"/>
          </w:pPr>
          <w:r w:rsidRPr="00AD688A">
            <w:rPr>
              <w:rStyle w:val="Platzhaltertext"/>
            </w:rPr>
            <w:t>Klicken oder tippen Sie hier, um Text einzugeben.</w:t>
          </w:r>
        </w:p>
      </w:docPartBody>
    </w:docPart>
    <w:docPart>
      <w:docPartPr>
        <w:name w:val="57E39E6D4ED8453BBE383C6826716B3B"/>
        <w:category>
          <w:name w:val="Allgemein"/>
          <w:gallery w:val="placeholder"/>
        </w:category>
        <w:types>
          <w:type w:val="bbPlcHdr"/>
        </w:types>
        <w:behaviors>
          <w:behavior w:val="content"/>
        </w:behaviors>
        <w:guid w:val="{955653C0-3D65-4CFA-9DB8-22A7FA5FFE69}"/>
      </w:docPartPr>
      <w:docPartBody>
        <w:p w:rsidR="00490EDF" w:rsidRDefault="00490EDF" w:rsidP="00490EDF">
          <w:pPr>
            <w:pStyle w:val="57E39E6D4ED8453BBE383C6826716B3B"/>
          </w:pPr>
          <w:r w:rsidRPr="00AD688A">
            <w:rPr>
              <w:rStyle w:val="Platzhaltertext"/>
            </w:rPr>
            <w:t>Klicken oder tippen Sie hier, um Text einzugeben.</w:t>
          </w:r>
        </w:p>
      </w:docPartBody>
    </w:docPart>
    <w:docPart>
      <w:docPartPr>
        <w:name w:val="C585E086251C42068BFA9A808DFB8E6A"/>
        <w:category>
          <w:name w:val="Allgemein"/>
          <w:gallery w:val="placeholder"/>
        </w:category>
        <w:types>
          <w:type w:val="bbPlcHdr"/>
        </w:types>
        <w:behaviors>
          <w:behavior w:val="content"/>
        </w:behaviors>
        <w:guid w:val="{FD0D09F2-45BF-4CB1-9D4A-20AB755E08DD}"/>
      </w:docPartPr>
      <w:docPartBody>
        <w:p w:rsidR="00490EDF" w:rsidRDefault="00490EDF" w:rsidP="00490EDF">
          <w:pPr>
            <w:pStyle w:val="C585E086251C42068BFA9A808DFB8E6A"/>
          </w:pPr>
          <w:r w:rsidRPr="00AD688A">
            <w:rPr>
              <w:rStyle w:val="Platzhaltertext"/>
            </w:rPr>
            <w:t>Klicken oder tippen Sie hier, um Text einzugeben.</w:t>
          </w:r>
        </w:p>
      </w:docPartBody>
    </w:docPart>
    <w:docPart>
      <w:docPartPr>
        <w:name w:val="52CAD7EFCEF94362A8281E524D4AD8B3"/>
        <w:category>
          <w:name w:val="Allgemein"/>
          <w:gallery w:val="placeholder"/>
        </w:category>
        <w:types>
          <w:type w:val="bbPlcHdr"/>
        </w:types>
        <w:behaviors>
          <w:behavior w:val="content"/>
        </w:behaviors>
        <w:guid w:val="{FC426ED1-669C-47A1-9CA0-F26A6F1E56FF}"/>
      </w:docPartPr>
      <w:docPartBody>
        <w:p w:rsidR="00490EDF" w:rsidRDefault="00490EDF" w:rsidP="00490EDF">
          <w:pPr>
            <w:pStyle w:val="52CAD7EFCEF94362A8281E524D4AD8B3"/>
          </w:pPr>
          <w:r w:rsidRPr="00AD688A">
            <w:rPr>
              <w:rStyle w:val="Platzhaltertext"/>
            </w:rPr>
            <w:t>Klicken oder tippen Sie hier, um Text einzugeben.</w:t>
          </w:r>
        </w:p>
      </w:docPartBody>
    </w:docPart>
    <w:docPart>
      <w:docPartPr>
        <w:name w:val="8CDFB0389FB8487299CE59F49BFE2DD4"/>
        <w:category>
          <w:name w:val="Allgemein"/>
          <w:gallery w:val="placeholder"/>
        </w:category>
        <w:types>
          <w:type w:val="bbPlcHdr"/>
        </w:types>
        <w:behaviors>
          <w:behavior w:val="content"/>
        </w:behaviors>
        <w:guid w:val="{7446B6B6-869F-49C9-A5CA-04D508422096}"/>
      </w:docPartPr>
      <w:docPartBody>
        <w:p w:rsidR="00490EDF" w:rsidRDefault="00490EDF" w:rsidP="00490EDF">
          <w:pPr>
            <w:pStyle w:val="8CDFB0389FB8487299CE59F49BFE2DD4"/>
          </w:pPr>
          <w:r w:rsidRPr="00AD688A">
            <w:rPr>
              <w:rStyle w:val="Platzhaltertext"/>
            </w:rPr>
            <w:t>Klicken oder tippen Sie hier, um Text einzugeben.</w:t>
          </w:r>
        </w:p>
      </w:docPartBody>
    </w:docPart>
    <w:docPart>
      <w:docPartPr>
        <w:name w:val="D2495265A06949C5ADBA821188224F30"/>
        <w:category>
          <w:name w:val="Allgemein"/>
          <w:gallery w:val="placeholder"/>
        </w:category>
        <w:types>
          <w:type w:val="bbPlcHdr"/>
        </w:types>
        <w:behaviors>
          <w:behavior w:val="content"/>
        </w:behaviors>
        <w:guid w:val="{91338209-2BB2-477D-A0BC-8C597EA44EA7}"/>
      </w:docPartPr>
      <w:docPartBody>
        <w:p w:rsidR="00490EDF" w:rsidRDefault="00490EDF" w:rsidP="00490EDF">
          <w:pPr>
            <w:pStyle w:val="D2495265A06949C5ADBA821188224F30"/>
          </w:pPr>
          <w:r w:rsidRPr="00AD688A">
            <w:rPr>
              <w:rStyle w:val="Platzhaltertext"/>
            </w:rPr>
            <w:t>Klicken oder tippen Sie hier, um Text einzugeben.</w:t>
          </w:r>
        </w:p>
      </w:docPartBody>
    </w:docPart>
    <w:docPart>
      <w:docPartPr>
        <w:name w:val="A915B336A54C4DCC99B90929680B9D5A"/>
        <w:category>
          <w:name w:val="Allgemein"/>
          <w:gallery w:val="placeholder"/>
        </w:category>
        <w:types>
          <w:type w:val="bbPlcHdr"/>
        </w:types>
        <w:behaviors>
          <w:behavior w:val="content"/>
        </w:behaviors>
        <w:guid w:val="{6BF68DBE-92F2-448F-B330-1F129DDA4457}"/>
      </w:docPartPr>
      <w:docPartBody>
        <w:p w:rsidR="00490EDF" w:rsidRDefault="00490EDF" w:rsidP="00490EDF">
          <w:pPr>
            <w:pStyle w:val="A915B336A54C4DCC99B90929680B9D5A"/>
          </w:pPr>
          <w:r w:rsidRPr="00AD688A">
            <w:rPr>
              <w:rStyle w:val="Platzhaltertext"/>
            </w:rPr>
            <w:t>Klicken oder tippen Sie hier, um Text einzugeben.</w:t>
          </w:r>
        </w:p>
      </w:docPartBody>
    </w:docPart>
    <w:docPart>
      <w:docPartPr>
        <w:name w:val="098357B1D1D64C9CBB606BB16C2C556C"/>
        <w:category>
          <w:name w:val="Allgemein"/>
          <w:gallery w:val="placeholder"/>
        </w:category>
        <w:types>
          <w:type w:val="bbPlcHdr"/>
        </w:types>
        <w:behaviors>
          <w:behavior w:val="content"/>
        </w:behaviors>
        <w:guid w:val="{40F149A0-0746-4E52-8801-FECBA6A73E5B}"/>
      </w:docPartPr>
      <w:docPartBody>
        <w:p w:rsidR="00490EDF" w:rsidRDefault="00490EDF" w:rsidP="00490EDF">
          <w:pPr>
            <w:pStyle w:val="098357B1D1D64C9CBB606BB16C2C556C"/>
          </w:pPr>
          <w:r w:rsidRPr="00AD688A">
            <w:rPr>
              <w:rStyle w:val="Platzhaltertext"/>
            </w:rPr>
            <w:t>Klicken oder tippen Sie hier, um Text einzugeben.</w:t>
          </w:r>
        </w:p>
      </w:docPartBody>
    </w:docPart>
    <w:docPart>
      <w:docPartPr>
        <w:name w:val="964BF9EF6120491CAE737E012C6B8537"/>
        <w:category>
          <w:name w:val="Allgemein"/>
          <w:gallery w:val="placeholder"/>
        </w:category>
        <w:types>
          <w:type w:val="bbPlcHdr"/>
        </w:types>
        <w:behaviors>
          <w:behavior w:val="content"/>
        </w:behaviors>
        <w:guid w:val="{10D86157-C64A-467B-B5F4-D6741BDEB705}"/>
      </w:docPartPr>
      <w:docPartBody>
        <w:p w:rsidR="00490EDF" w:rsidRDefault="00490EDF" w:rsidP="00490EDF">
          <w:pPr>
            <w:pStyle w:val="964BF9EF6120491CAE737E012C6B8537"/>
          </w:pPr>
          <w:r w:rsidRPr="00AD688A">
            <w:rPr>
              <w:rStyle w:val="Platzhaltertext"/>
            </w:rPr>
            <w:t>Klicken oder tippen Sie hier, um Text einzugeben.</w:t>
          </w:r>
        </w:p>
      </w:docPartBody>
    </w:docPart>
    <w:docPart>
      <w:docPartPr>
        <w:name w:val="FBF91B45CC34467D97315AD4FCE61FA3"/>
        <w:category>
          <w:name w:val="Allgemein"/>
          <w:gallery w:val="placeholder"/>
        </w:category>
        <w:types>
          <w:type w:val="bbPlcHdr"/>
        </w:types>
        <w:behaviors>
          <w:behavior w:val="content"/>
        </w:behaviors>
        <w:guid w:val="{8EB92C28-C129-4ABD-A931-65D5C95137EE}"/>
      </w:docPartPr>
      <w:docPartBody>
        <w:p w:rsidR="00490EDF" w:rsidRDefault="00490EDF" w:rsidP="00490EDF">
          <w:pPr>
            <w:pStyle w:val="FBF91B45CC34467D97315AD4FCE61FA3"/>
          </w:pPr>
          <w:r w:rsidRPr="00AD688A">
            <w:rPr>
              <w:rStyle w:val="Platzhaltertext"/>
            </w:rPr>
            <w:t>Klicken oder tippen Sie hier, um Text einzugeben.</w:t>
          </w:r>
        </w:p>
      </w:docPartBody>
    </w:docPart>
    <w:docPart>
      <w:docPartPr>
        <w:name w:val="BABF2C0CFAAF42CC8F95901274740087"/>
        <w:category>
          <w:name w:val="Allgemein"/>
          <w:gallery w:val="placeholder"/>
        </w:category>
        <w:types>
          <w:type w:val="bbPlcHdr"/>
        </w:types>
        <w:behaviors>
          <w:behavior w:val="content"/>
        </w:behaviors>
        <w:guid w:val="{2A6AD48E-DCA0-4419-8FE1-431BA1477415}"/>
      </w:docPartPr>
      <w:docPartBody>
        <w:p w:rsidR="00490EDF" w:rsidRDefault="00490EDF" w:rsidP="00490EDF">
          <w:pPr>
            <w:pStyle w:val="BABF2C0CFAAF42CC8F95901274740087"/>
          </w:pPr>
          <w:r w:rsidRPr="00AD688A">
            <w:rPr>
              <w:rStyle w:val="Platzhaltertext"/>
            </w:rPr>
            <w:t>Klicken oder tippen Sie hier, um Text einzugeben.</w:t>
          </w:r>
        </w:p>
      </w:docPartBody>
    </w:docPart>
    <w:docPart>
      <w:docPartPr>
        <w:name w:val="266ED20FE28B4E11B8DAB786014114DF"/>
        <w:category>
          <w:name w:val="Allgemein"/>
          <w:gallery w:val="placeholder"/>
        </w:category>
        <w:types>
          <w:type w:val="bbPlcHdr"/>
        </w:types>
        <w:behaviors>
          <w:behavior w:val="content"/>
        </w:behaviors>
        <w:guid w:val="{78E047A9-31A3-4F03-9B88-F77143AC6F13}"/>
      </w:docPartPr>
      <w:docPartBody>
        <w:p w:rsidR="00490EDF" w:rsidRDefault="00490EDF" w:rsidP="00490EDF">
          <w:pPr>
            <w:pStyle w:val="266ED20FE28B4E11B8DAB786014114DF"/>
          </w:pPr>
          <w:r w:rsidRPr="00AD688A">
            <w:rPr>
              <w:rStyle w:val="Platzhaltertext"/>
            </w:rPr>
            <w:t>Klicken oder tippen Sie hier, um Text einzugeben.</w:t>
          </w:r>
        </w:p>
      </w:docPartBody>
    </w:docPart>
    <w:docPart>
      <w:docPartPr>
        <w:name w:val="345987CBD5E74E9E8357376CD238F25F"/>
        <w:category>
          <w:name w:val="Allgemein"/>
          <w:gallery w:val="placeholder"/>
        </w:category>
        <w:types>
          <w:type w:val="bbPlcHdr"/>
        </w:types>
        <w:behaviors>
          <w:behavior w:val="content"/>
        </w:behaviors>
        <w:guid w:val="{880682E0-E7DC-4543-903E-4084C7EA7B53}"/>
      </w:docPartPr>
      <w:docPartBody>
        <w:p w:rsidR="00490EDF" w:rsidRDefault="00490EDF" w:rsidP="00490EDF">
          <w:pPr>
            <w:pStyle w:val="345987CBD5E74E9E8357376CD238F25F"/>
          </w:pPr>
          <w:r w:rsidRPr="00AD688A">
            <w:rPr>
              <w:rStyle w:val="Platzhaltertext"/>
            </w:rPr>
            <w:t>Klicken oder tippen Sie hier, um Text einzugeben.</w:t>
          </w:r>
        </w:p>
      </w:docPartBody>
    </w:docPart>
    <w:docPart>
      <w:docPartPr>
        <w:name w:val="23447E513C59446CBD3A11CE7263A754"/>
        <w:category>
          <w:name w:val="Allgemein"/>
          <w:gallery w:val="placeholder"/>
        </w:category>
        <w:types>
          <w:type w:val="bbPlcHdr"/>
        </w:types>
        <w:behaviors>
          <w:behavior w:val="content"/>
        </w:behaviors>
        <w:guid w:val="{8B0E01C8-E1E9-499D-B000-B47662272D82}"/>
      </w:docPartPr>
      <w:docPartBody>
        <w:p w:rsidR="00490EDF" w:rsidRDefault="00490EDF" w:rsidP="00490EDF">
          <w:pPr>
            <w:pStyle w:val="23447E513C59446CBD3A11CE7263A754"/>
          </w:pPr>
          <w:r w:rsidRPr="00AD688A">
            <w:rPr>
              <w:rStyle w:val="Platzhaltertext"/>
            </w:rPr>
            <w:t>Klicken oder tippen Sie hier, um Text einzugeben.</w:t>
          </w:r>
        </w:p>
      </w:docPartBody>
    </w:docPart>
    <w:docPart>
      <w:docPartPr>
        <w:name w:val="16637F3503E04A0AB5100C89E2585F47"/>
        <w:category>
          <w:name w:val="Allgemein"/>
          <w:gallery w:val="placeholder"/>
        </w:category>
        <w:types>
          <w:type w:val="bbPlcHdr"/>
        </w:types>
        <w:behaviors>
          <w:behavior w:val="content"/>
        </w:behaviors>
        <w:guid w:val="{B9E1E0FB-3328-4F0D-8FEA-E1DE35509344}"/>
      </w:docPartPr>
      <w:docPartBody>
        <w:p w:rsidR="00490EDF" w:rsidRDefault="00490EDF" w:rsidP="00490EDF">
          <w:pPr>
            <w:pStyle w:val="16637F3503E04A0AB5100C89E2585F47"/>
          </w:pPr>
          <w:r w:rsidRPr="00AD688A">
            <w:rPr>
              <w:rStyle w:val="Platzhaltertext"/>
            </w:rPr>
            <w:t>Klicken oder tippen Sie hier, um Text einzugeben.</w:t>
          </w:r>
        </w:p>
      </w:docPartBody>
    </w:docPart>
    <w:docPart>
      <w:docPartPr>
        <w:name w:val="15D6B12B076A432BB2D72FBFDD5074F3"/>
        <w:category>
          <w:name w:val="Allgemein"/>
          <w:gallery w:val="placeholder"/>
        </w:category>
        <w:types>
          <w:type w:val="bbPlcHdr"/>
        </w:types>
        <w:behaviors>
          <w:behavior w:val="content"/>
        </w:behaviors>
        <w:guid w:val="{B1CD587E-074C-4ECF-ADF9-BFD5677502BE}"/>
      </w:docPartPr>
      <w:docPartBody>
        <w:p w:rsidR="00490EDF" w:rsidRDefault="00490EDF" w:rsidP="00490EDF">
          <w:pPr>
            <w:pStyle w:val="15D6B12B076A432BB2D72FBFDD5074F3"/>
          </w:pPr>
          <w:r w:rsidRPr="00AD688A">
            <w:rPr>
              <w:rStyle w:val="Platzhaltertext"/>
            </w:rPr>
            <w:t>Klicken oder tippen Sie hier, um Text einzugeben.</w:t>
          </w:r>
        </w:p>
      </w:docPartBody>
    </w:docPart>
    <w:docPart>
      <w:docPartPr>
        <w:name w:val="11E191781D9E4015A56AB34235D272BF"/>
        <w:category>
          <w:name w:val="Allgemein"/>
          <w:gallery w:val="placeholder"/>
        </w:category>
        <w:types>
          <w:type w:val="bbPlcHdr"/>
        </w:types>
        <w:behaviors>
          <w:behavior w:val="content"/>
        </w:behaviors>
        <w:guid w:val="{8499863D-95E3-49B6-8679-B0DB7D91794A}"/>
      </w:docPartPr>
      <w:docPartBody>
        <w:p w:rsidR="00490EDF" w:rsidRDefault="00490EDF" w:rsidP="00490EDF">
          <w:pPr>
            <w:pStyle w:val="11E191781D9E4015A56AB34235D272BF"/>
          </w:pPr>
          <w:r w:rsidRPr="00AD688A">
            <w:rPr>
              <w:rStyle w:val="Platzhaltertext"/>
            </w:rPr>
            <w:t>Klicken oder tippen Sie hier, um Text einzugeben.</w:t>
          </w:r>
        </w:p>
      </w:docPartBody>
    </w:docPart>
    <w:docPart>
      <w:docPartPr>
        <w:name w:val="F890C457DD1E42EDA269A1A9C05A7E49"/>
        <w:category>
          <w:name w:val="Allgemein"/>
          <w:gallery w:val="placeholder"/>
        </w:category>
        <w:types>
          <w:type w:val="bbPlcHdr"/>
        </w:types>
        <w:behaviors>
          <w:behavior w:val="content"/>
        </w:behaviors>
        <w:guid w:val="{E69FD412-C062-496B-A72B-AD478E6685A0}"/>
      </w:docPartPr>
      <w:docPartBody>
        <w:p w:rsidR="00490EDF" w:rsidRDefault="00490EDF" w:rsidP="00490EDF">
          <w:pPr>
            <w:pStyle w:val="F890C457DD1E42EDA269A1A9C05A7E49"/>
          </w:pPr>
          <w:r w:rsidRPr="00AD688A">
            <w:rPr>
              <w:rStyle w:val="Platzhaltertext"/>
            </w:rPr>
            <w:t>Klicken oder tippen Sie hier, um Text einzugeben.</w:t>
          </w:r>
        </w:p>
      </w:docPartBody>
    </w:docPart>
    <w:docPart>
      <w:docPartPr>
        <w:name w:val="A2A61C759B3340849790D4C6539605C5"/>
        <w:category>
          <w:name w:val="Allgemein"/>
          <w:gallery w:val="placeholder"/>
        </w:category>
        <w:types>
          <w:type w:val="bbPlcHdr"/>
        </w:types>
        <w:behaviors>
          <w:behavior w:val="content"/>
        </w:behaviors>
        <w:guid w:val="{A73544A6-11C2-4058-9CCB-7DF7E3FC35E1}"/>
      </w:docPartPr>
      <w:docPartBody>
        <w:p w:rsidR="00490EDF" w:rsidRDefault="00490EDF" w:rsidP="00490EDF">
          <w:pPr>
            <w:pStyle w:val="A2A61C759B3340849790D4C6539605C5"/>
          </w:pPr>
          <w:r w:rsidRPr="00AD688A">
            <w:rPr>
              <w:rStyle w:val="Platzhaltertext"/>
            </w:rPr>
            <w:t>Klicken oder tippen Sie hier, um Text einzugeben.</w:t>
          </w:r>
        </w:p>
      </w:docPartBody>
    </w:docPart>
    <w:docPart>
      <w:docPartPr>
        <w:name w:val="DD9181598FD64DFFBDCDE3A813CC6EAE"/>
        <w:category>
          <w:name w:val="Allgemein"/>
          <w:gallery w:val="placeholder"/>
        </w:category>
        <w:types>
          <w:type w:val="bbPlcHdr"/>
        </w:types>
        <w:behaviors>
          <w:behavior w:val="content"/>
        </w:behaviors>
        <w:guid w:val="{AF5C8F67-9B00-4CED-9231-4201381A4243}"/>
      </w:docPartPr>
      <w:docPartBody>
        <w:p w:rsidR="00490EDF" w:rsidRDefault="00490EDF" w:rsidP="00490EDF">
          <w:pPr>
            <w:pStyle w:val="DD9181598FD64DFFBDCDE3A813CC6EAE"/>
          </w:pPr>
          <w:r w:rsidRPr="00AD688A">
            <w:rPr>
              <w:rStyle w:val="Platzhaltertext"/>
            </w:rPr>
            <w:t>Klicken oder tippen Sie hier, um Text einzugeben.</w:t>
          </w:r>
        </w:p>
      </w:docPartBody>
    </w:docPart>
    <w:docPart>
      <w:docPartPr>
        <w:name w:val="254AFE36A05947629214061F03B804E2"/>
        <w:category>
          <w:name w:val="Allgemein"/>
          <w:gallery w:val="placeholder"/>
        </w:category>
        <w:types>
          <w:type w:val="bbPlcHdr"/>
        </w:types>
        <w:behaviors>
          <w:behavior w:val="content"/>
        </w:behaviors>
        <w:guid w:val="{3F305C0A-38D0-47B5-B401-09D3E0F67B36}"/>
      </w:docPartPr>
      <w:docPartBody>
        <w:p w:rsidR="00490EDF" w:rsidRDefault="00490EDF" w:rsidP="00490EDF">
          <w:pPr>
            <w:pStyle w:val="254AFE36A05947629214061F03B804E2"/>
          </w:pPr>
          <w:r w:rsidRPr="00AD688A">
            <w:rPr>
              <w:rStyle w:val="Platzhaltertext"/>
            </w:rPr>
            <w:t>Klicken oder tippen Sie hier, um Text einzugeben.</w:t>
          </w:r>
        </w:p>
      </w:docPartBody>
    </w:docPart>
    <w:docPart>
      <w:docPartPr>
        <w:name w:val="82EBC3DB0BFF45438F6277112C7CF70C"/>
        <w:category>
          <w:name w:val="Allgemein"/>
          <w:gallery w:val="placeholder"/>
        </w:category>
        <w:types>
          <w:type w:val="bbPlcHdr"/>
        </w:types>
        <w:behaviors>
          <w:behavior w:val="content"/>
        </w:behaviors>
        <w:guid w:val="{02E3CB49-2996-4269-A649-3DF492DF8993}"/>
      </w:docPartPr>
      <w:docPartBody>
        <w:p w:rsidR="00490EDF" w:rsidRDefault="00490EDF" w:rsidP="00490EDF">
          <w:pPr>
            <w:pStyle w:val="82EBC3DB0BFF45438F6277112C7CF70C"/>
          </w:pPr>
          <w:r w:rsidRPr="00AD688A">
            <w:rPr>
              <w:rStyle w:val="Platzhaltertext"/>
            </w:rPr>
            <w:t>Klicken oder tippen Sie hier, um Text einzugeben.</w:t>
          </w:r>
        </w:p>
      </w:docPartBody>
    </w:docPart>
    <w:docPart>
      <w:docPartPr>
        <w:name w:val="D5FDD7CD8001465F975B730E0CF1D9FD"/>
        <w:category>
          <w:name w:val="Allgemein"/>
          <w:gallery w:val="placeholder"/>
        </w:category>
        <w:types>
          <w:type w:val="bbPlcHdr"/>
        </w:types>
        <w:behaviors>
          <w:behavior w:val="content"/>
        </w:behaviors>
        <w:guid w:val="{4FCE2CE8-7C92-4BA7-A7D1-6B6004C5E493}"/>
      </w:docPartPr>
      <w:docPartBody>
        <w:p w:rsidR="00490EDF" w:rsidRDefault="00490EDF" w:rsidP="00490EDF">
          <w:pPr>
            <w:pStyle w:val="D5FDD7CD8001465F975B730E0CF1D9FD"/>
          </w:pPr>
          <w:r w:rsidRPr="00AD688A">
            <w:rPr>
              <w:rStyle w:val="Platzhaltertext"/>
            </w:rPr>
            <w:t>Klicken oder tippen Sie hier, um Text einzugeben.</w:t>
          </w:r>
        </w:p>
      </w:docPartBody>
    </w:docPart>
    <w:docPart>
      <w:docPartPr>
        <w:name w:val="5FE9EA7CD55844229F0CF73E446056DD"/>
        <w:category>
          <w:name w:val="Allgemein"/>
          <w:gallery w:val="placeholder"/>
        </w:category>
        <w:types>
          <w:type w:val="bbPlcHdr"/>
        </w:types>
        <w:behaviors>
          <w:behavior w:val="content"/>
        </w:behaviors>
        <w:guid w:val="{F6225506-2B4B-456D-AC3A-D1FC181B3DE7}"/>
      </w:docPartPr>
      <w:docPartBody>
        <w:p w:rsidR="00490EDF" w:rsidRDefault="00490EDF" w:rsidP="00490EDF">
          <w:pPr>
            <w:pStyle w:val="5FE9EA7CD55844229F0CF73E446056DD"/>
          </w:pPr>
          <w:r w:rsidRPr="00AD688A">
            <w:rPr>
              <w:rStyle w:val="Platzhaltertext"/>
            </w:rPr>
            <w:t>Klicken oder tippen Sie hier, um Text einzugeben.</w:t>
          </w:r>
        </w:p>
      </w:docPartBody>
    </w:docPart>
    <w:docPart>
      <w:docPartPr>
        <w:name w:val="B91DDA7C8F904E59A0F5CF16F0CB45F0"/>
        <w:category>
          <w:name w:val="Allgemein"/>
          <w:gallery w:val="placeholder"/>
        </w:category>
        <w:types>
          <w:type w:val="bbPlcHdr"/>
        </w:types>
        <w:behaviors>
          <w:behavior w:val="content"/>
        </w:behaviors>
        <w:guid w:val="{0201D37B-C7A6-47C1-AFA9-60037C55272A}"/>
      </w:docPartPr>
      <w:docPartBody>
        <w:p w:rsidR="00490EDF" w:rsidRDefault="00490EDF" w:rsidP="00490EDF">
          <w:pPr>
            <w:pStyle w:val="B91DDA7C8F904E59A0F5CF16F0CB45F0"/>
          </w:pPr>
          <w:r w:rsidRPr="00AD688A">
            <w:rPr>
              <w:rStyle w:val="Platzhaltertext"/>
            </w:rPr>
            <w:t>Klicken oder tippen Sie hier, um Text einzugeben.</w:t>
          </w:r>
        </w:p>
      </w:docPartBody>
    </w:docPart>
    <w:docPart>
      <w:docPartPr>
        <w:name w:val="AED6343163F4465397C2CD5CC5319B7E"/>
        <w:category>
          <w:name w:val="Allgemein"/>
          <w:gallery w:val="placeholder"/>
        </w:category>
        <w:types>
          <w:type w:val="bbPlcHdr"/>
        </w:types>
        <w:behaviors>
          <w:behavior w:val="content"/>
        </w:behaviors>
        <w:guid w:val="{D2A79189-1B3E-4F5F-98C4-938D9C500F5A}"/>
      </w:docPartPr>
      <w:docPartBody>
        <w:p w:rsidR="00490EDF" w:rsidRDefault="00490EDF" w:rsidP="00490EDF">
          <w:pPr>
            <w:pStyle w:val="AED6343163F4465397C2CD5CC5319B7E"/>
          </w:pPr>
          <w:r w:rsidRPr="00AD688A">
            <w:rPr>
              <w:rStyle w:val="Platzhaltertext"/>
            </w:rPr>
            <w:t>Klicken oder tippen Sie hier, um Text einzugeben.</w:t>
          </w:r>
        </w:p>
      </w:docPartBody>
    </w:docPart>
    <w:docPart>
      <w:docPartPr>
        <w:name w:val="85389017FF72448DBEBD2031CCA10D93"/>
        <w:category>
          <w:name w:val="Allgemein"/>
          <w:gallery w:val="placeholder"/>
        </w:category>
        <w:types>
          <w:type w:val="bbPlcHdr"/>
        </w:types>
        <w:behaviors>
          <w:behavior w:val="content"/>
        </w:behaviors>
        <w:guid w:val="{F6FFBA7D-DE6F-41F5-B3D3-C2DE46DA856B}"/>
      </w:docPartPr>
      <w:docPartBody>
        <w:p w:rsidR="00490EDF" w:rsidRDefault="00490EDF" w:rsidP="00490EDF">
          <w:pPr>
            <w:pStyle w:val="85389017FF72448DBEBD2031CCA10D93"/>
          </w:pPr>
          <w:r w:rsidRPr="00AD688A">
            <w:rPr>
              <w:rStyle w:val="Platzhaltertext"/>
            </w:rPr>
            <w:t>Klicken oder tippen Sie hier, um Text einzugeben.</w:t>
          </w:r>
        </w:p>
      </w:docPartBody>
    </w:docPart>
    <w:docPart>
      <w:docPartPr>
        <w:name w:val="C9469130F3244E6EA715D45EE339A787"/>
        <w:category>
          <w:name w:val="Allgemein"/>
          <w:gallery w:val="placeholder"/>
        </w:category>
        <w:types>
          <w:type w:val="bbPlcHdr"/>
        </w:types>
        <w:behaviors>
          <w:behavior w:val="content"/>
        </w:behaviors>
        <w:guid w:val="{A669AA1A-0471-4B5B-9919-C763C7D9BB31}"/>
      </w:docPartPr>
      <w:docPartBody>
        <w:p w:rsidR="00490EDF" w:rsidRDefault="00490EDF" w:rsidP="00490EDF">
          <w:pPr>
            <w:pStyle w:val="C9469130F3244E6EA715D45EE339A787"/>
          </w:pPr>
          <w:r w:rsidRPr="00AD688A">
            <w:rPr>
              <w:rStyle w:val="Platzhaltertext"/>
            </w:rPr>
            <w:t>Klicken oder tippen Sie hier, um Text einzugeben.</w:t>
          </w:r>
        </w:p>
      </w:docPartBody>
    </w:docPart>
    <w:docPart>
      <w:docPartPr>
        <w:name w:val="49C8544FC3304E51AB5A55F60FF27F6E"/>
        <w:category>
          <w:name w:val="Allgemein"/>
          <w:gallery w:val="placeholder"/>
        </w:category>
        <w:types>
          <w:type w:val="bbPlcHdr"/>
        </w:types>
        <w:behaviors>
          <w:behavior w:val="content"/>
        </w:behaviors>
        <w:guid w:val="{2245A637-6514-48D0-A29F-CA98889EF8FC}"/>
      </w:docPartPr>
      <w:docPartBody>
        <w:p w:rsidR="00490EDF" w:rsidRDefault="00490EDF" w:rsidP="00490EDF">
          <w:pPr>
            <w:pStyle w:val="49C8544FC3304E51AB5A55F60FF27F6E"/>
          </w:pPr>
          <w:r w:rsidRPr="00AD688A">
            <w:rPr>
              <w:rStyle w:val="Platzhaltertext"/>
            </w:rPr>
            <w:t>Klicken oder tippen Sie hier, um Text einzugeben.</w:t>
          </w:r>
        </w:p>
      </w:docPartBody>
    </w:docPart>
    <w:docPart>
      <w:docPartPr>
        <w:name w:val="0F06D48A302849F78827171350FDD101"/>
        <w:category>
          <w:name w:val="Allgemein"/>
          <w:gallery w:val="placeholder"/>
        </w:category>
        <w:types>
          <w:type w:val="bbPlcHdr"/>
        </w:types>
        <w:behaviors>
          <w:behavior w:val="content"/>
        </w:behaviors>
        <w:guid w:val="{6DD0CF34-EEA7-4543-8B93-8D650D370814}"/>
      </w:docPartPr>
      <w:docPartBody>
        <w:p w:rsidR="00490EDF" w:rsidRDefault="00490EDF" w:rsidP="00490EDF">
          <w:pPr>
            <w:pStyle w:val="0F06D48A302849F78827171350FDD101"/>
          </w:pPr>
          <w:r w:rsidRPr="00AD688A">
            <w:rPr>
              <w:rStyle w:val="Platzhaltertext"/>
            </w:rPr>
            <w:t>Klicken oder tippen Sie hier, um Text einzugeben.</w:t>
          </w:r>
        </w:p>
      </w:docPartBody>
    </w:docPart>
    <w:docPart>
      <w:docPartPr>
        <w:name w:val="05CCAECC881B4F8E9C4A2D0652A7FEEB"/>
        <w:category>
          <w:name w:val="Allgemein"/>
          <w:gallery w:val="placeholder"/>
        </w:category>
        <w:types>
          <w:type w:val="bbPlcHdr"/>
        </w:types>
        <w:behaviors>
          <w:behavior w:val="content"/>
        </w:behaviors>
        <w:guid w:val="{1E293551-05FC-435D-8A60-EF99E5094628}"/>
      </w:docPartPr>
      <w:docPartBody>
        <w:p w:rsidR="00490EDF" w:rsidRDefault="00490EDF" w:rsidP="00490EDF">
          <w:pPr>
            <w:pStyle w:val="05CCAECC881B4F8E9C4A2D0652A7FEEB"/>
          </w:pPr>
          <w:r w:rsidRPr="00AD688A">
            <w:rPr>
              <w:rStyle w:val="Platzhaltertext"/>
            </w:rPr>
            <w:t>Klicken oder tippen Sie hier, um Text einzugeben.</w:t>
          </w:r>
        </w:p>
      </w:docPartBody>
    </w:docPart>
    <w:docPart>
      <w:docPartPr>
        <w:name w:val="3CC013BD519E4DD99B17AE76353BE015"/>
        <w:category>
          <w:name w:val="Allgemein"/>
          <w:gallery w:val="placeholder"/>
        </w:category>
        <w:types>
          <w:type w:val="bbPlcHdr"/>
        </w:types>
        <w:behaviors>
          <w:behavior w:val="content"/>
        </w:behaviors>
        <w:guid w:val="{707D3891-EAF9-46B6-84BE-C8F1FA2B6316}"/>
      </w:docPartPr>
      <w:docPartBody>
        <w:p w:rsidR="00490EDF" w:rsidRDefault="00490EDF" w:rsidP="00490EDF">
          <w:pPr>
            <w:pStyle w:val="3CC013BD519E4DD99B17AE76353BE015"/>
          </w:pPr>
          <w:r w:rsidRPr="00AD688A">
            <w:rPr>
              <w:rStyle w:val="Platzhaltertext"/>
            </w:rPr>
            <w:t>Klicken oder tippen Sie hier, um Text einzugeben.</w:t>
          </w:r>
        </w:p>
      </w:docPartBody>
    </w:docPart>
    <w:docPart>
      <w:docPartPr>
        <w:name w:val="0BB082AC7D784011A483A9842B7C84DF"/>
        <w:category>
          <w:name w:val="Allgemein"/>
          <w:gallery w:val="placeholder"/>
        </w:category>
        <w:types>
          <w:type w:val="bbPlcHdr"/>
        </w:types>
        <w:behaviors>
          <w:behavior w:val="content"/>
        </w:behaviors>
        <w:guid w:val="{66E0616A-B102-4A82-82F3-5260DE66398F}"/>
      </w:docPartPr>
      <w:docPartBody>
        <w:p w:rsidR="00490EDF" w:rsidRDefault="00490EDF" w:rsidP="00490EDF">
          <w:pPr>
            <w:pStyle w:val="0BB082AC7D784011A483A9842B7C84DF"/>
          </w:pPr>
          <w:r w:rsidRPr="00AD688A">
            <w:rPr>
              <w:rStyle w:val="Platzhaltertext"/>
            </w:rPr>
            <w:t>Klicken oder tippen Sie hier, um Text einzugeben.</w:t>
          </w:r>
        </w:p>
      </w:docPartBody>
    </w:docPart>
    <w:docPart>
      <w:docPartPr>
        <w:name w:val="33B1ED73079742C7BAB4E2A9EE63BDDE"/>
        <w:category>
          <w:name w:val="Allgemein"/>
          <w:gallery w:val="placeholder"/>
        </w:category>
        <w:types>
          <w:type w:val="bbPlcHdr"/>
        </w:types>
        <w:behaviors>
          <w:behavior w:val="content"/>
        </w:behaviors>
        <w:guid w:val="{38A5BC2C-B43E-4683-91DE-79491FF4E6D7}"/>
      </w:docPartPr>
      <w:docPartBody>
        <w:p w:rsidR="00490EDF" w:rsidRDefault="00490EDF" w:rsidP="00490EDF">
          <w:pPr>
            <w:pStyle w:val="33B1ED73079742C7BAB4E2A9EE63BDDE"/>
          </w:pPr>
          <w:r w:rsidRPr="00AD688A">
            <w:rPr>
              <w:rStyle w:val="Platzhaltertext"/>
            </w:rPr>
            <w:t>Klicken oder tippen Sie hier, um Text einzugeben.</w:t>
          </w:r>
        </w:p>
      </w:docPartBody>
    </w:docPart>
    <w:docPart>
      <w:docPartPr>
        <w:name w:val="870DE5544A9F4245AD771EB05FAC5083"/>
        <w:category>
          <w:name w:val="Allgemein"/>
          <w:gallery w:val="placeholder"/>
        </w:category>
        <w:types>
          <w:type w:val="bbPlcHdr"/>
        </w:types>
        <w:behaviors>
          <w:behavior w:val="content"/>
        </w:behaviors>
        <w:guid w:val="{96820063-80BB-4B26-98E7-ED9F93D84F56}"/>
      </w:docPartPr>
      <w:docPartBody>
        <w:p w:rsidR="00490EDF" w:rsidRDefault="00490EDF" w:rsidP="00490EDF">
          <w:pPr>
            <w:pStyle w:val="870DE5544A9F4245AD771EB05FAC5083"/>
          </w:pPr>
          <w:r w:rsidRPr="00AD688A">
            <w:rPr>
              <w:rStyle w:val="Platzhaltertext"/>
            </w:rPr>
            <w:t>Klicken oder tippen Sie hier, um Text einzugeben.</w:t>
          </w:r>
        </w:p>
      </w:docPartBody>
    </w:docPart>
    <w:docPart>
      <w:docPartPr>
        <w:name w:val="A1B7D0661A2D4A3F869500AFAF1A5478"/>
        <w:category>
          <w:name w:val="Allgemein"/>
          <w:gallery w:val="placeholder"/>
        </w:category>
        <w:types>
          <w:type w:val="bbPlcHdr"/>
        </w:types>
        <w:behaviors>
          <w:behavior w:val="content"/>
        </w:behaviors>
        <w:guid w:val="{7E2B4B5C-F253-4771-8034-92FC055A754C}"/>
      </w:docPartPr>
      <w:docPartBody>
        <w:p w:rsidR="00490EDF" w:rsidRDefault="00490EDF" w:rsidP="00490EDF">
          <w:pPr>
            <w:pStyle w:val="A1B7D0661A2D4A3F869500AFAF1A5478"/>
          </w:pPr>
          <w:r w:rsidRPr="00AD688A">
            <w:rPr>
              <w:rStyle w:val="Platzhaltertext"/>
            </w:rPr>
            <w:t>Klicken oder tippen Sie hier, um Text einzugeben.</w:t>
          </w:r>
        </w:p>
      </w:docPartBody>
    </w:docPart>
    <w:docPart>
      <w:docPartPr>
        <w:name w:val="4CC1B45B5C5040E2A6856140FBF03FBC"/>
        <w:category>
          <w:name w:val="Allgemein"/>
          <w:gallery w:val="placeholder"/>
        </w:category>
        <w:types>
          <w:type w:val="bbPlcHdr"/>
        </w:types>
        <w:behaviors>
          <w:behavior w:val="content"/>
        </w:behaviors>
        <w:guid w:val="{E6A89234-AA27-42DA-BD8F-6307249B4FCA}"/>
      </w:docPartPr>
      <w:docPartBody>
        <w:p w:rsidR="00490EDF" w:rsidRDefault="00490EDF" w:rsidP="00490EDF">
          <w:pPr>
            <w:pStyle w:val="4CC1B45B5C5040E2A6856140FBF03FBC"/>
          </w:pPr>
          <w:r w:rsidRPr="00AD688A">
            <w:rPr>
              <w:rStyle w:val="Platzhaltertext"/>
            </w:rPr>
            <w:t>Klicken oder tippen Sie hier, um Text einzugeben.</w:t>
          </w:r>
        </w:p>
      </w:docPartBody>
    </w:docPart>
    <w:docPart>
      <w:docPartPr>
        <w:name w:val="9E54C3A485354578AADEB393E6FFF769"/>
        <w:category>
          <w:name w:val="Allgemein"/>
          <w:gallery w:val="placeholder"/>
        </w:category>
        <w:types>
          <w:type w:val="bbPlcHdr"/>
        </w:types>
        <w:behaviors>
          <w:behavior w:val="content"/>
        </w:behaviors>
        <w:guid w:val="{7FD33E04-C5B9-4FE1-8067-6377ACB5C0D0}"/>
      </w:docPartPr>
      <w:docPartBody>
        <w:p w:rsidR="00490EDF" w:rsidRDefault="00490EDF" w:rsidP="00490EDF">
          <w:pPr>
            <w:pStyle w:val="9E54C3A485354578AADEB393E6FFF769"/>
          </w:pPr>
          <w:r w:rsidRPr="00AD688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839"/>
    <w:rsid w:val="000736A9"/>
    <w:rsid w:val="002033C9"/>
    <w:rsid w:val="00490EDF"/>
    <w:rsid w:val="004A72C9"/>
    <w:rsid w:val="005E4766"/>
    <w:rsid w:val="006766EA"/>
    <w:rsid w:val="0077158A"/>
    <w:rsid w:val="008C1839"/>
    <w:rsid w:val="009F4036"/>
    <w:rsid w:val="00AF2580"/>
    <w:rsid w:val="00C574C1"/>
    <w:rsid w:val="00F369D2"/>
    <w:rsid w:val="00F54FC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90EDF"/>
    <w:rPr>
      <w:color w:val="666666"/>
    </w:rPr>
  </w:style>
  <w:style w:type="paragraph" w:customStyle="1" w:styleId="C704BE03DCE9479D94EB05EFD40424BF3">
    <w:name w:val="C704BE03DCE9479D94EB05EFD40424BF3"/>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61425A3BA9C54BEC9109FC9E2436D5E62">
    <w:name w:val="61425A3BA9C54BEC9109FC9E2436D5E6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4BC3EE04981340C9BD75D001EA7AB32E2">
    <w:name w:val="4BC3EE04981340C9BD75D001EA7AB32E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0B003F4803A24ABFB4ACB97A0D17E78A2">
    <w:name w:val="0B003F4803A24ABFB4ACB97A0D17E78A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389FC2F5675647BEA8066AA9C009A9222">
    <w:name w:val="389FC2F5675647BEA8066AA9C009A922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D643094BFFF34854B44ADADD6BD8ED162">
    <w:name w:val="D643094BFFF34854B44ADADD6BD8ED16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441E2DBBE7BD4EAEA00D128F29FAA2222">
    <w:name w:val="441E2DBBE7BD4EAEA00D128F29FAA222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3D41E422A479440EA642788B817813FB2">
    <w:name w:val="3D41E422A479440EA642788B817813FB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9DEF6E9C5F3D4D389B2290B54367BEEA2">
    <w:name w:val="9DEF6E9C5F3D4D389B2290B54367BEEA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B3476091854B4DC891288B2CA510BC102">
    <w:name w:val="B3476091854B4DC891288B2CA510BC10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FA51504DFC2D46B09057E881E49E6D5B2">
    <w:name w:val="FA51504DFC2D46B09057E881E49E6D5B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B4153FDCDFE24ADC98F18685366282FB2">
    <w:name w:val="B4153FDCDFE24ADC98F18685366282FB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56245A3E31284414A646C7574AF561C32">
    <w:name w:val="56245A3E31284414A646C7574AF561C3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E0EA71910DC44B4382DFFD6800CDB3082">
    <w:name w:val="E0EA71910DC44B4382DFFD6800CDB3082"/>
    <w:rsid w:val="000736A9"/>
    <w:pPr>
      <w:spacing w:line="240" w:lineRule="auto"/>
      <w:jc w:val="both"/>
    </w:pPr>
    <w:rPr>
      <w:rFonts w:ascii="Arial" w:eastAsiaTheme="minorHAnsi" w:hAnsi="Arial"/>
      <w:i/>
      <w:color w:val="002060"/>
      <w:kern w:val="0"/>
      <w:sz w:val="20"/>
      <w:szCs w:val="22"/>
      <w:lang w:eastAsia="en-US"/>
      <w14:ligatures w14:val="none"/>
    </w:rPr>
  </w:style>
  <w:style w:type="paragraph" w:customStyle="1" w:styleId="D582DB5F3B5640CAB0EA4D29C7EEEF2E">
    <w:name w:val="D582DB5F3B5640CAB0EA4D29C7EEEF2E"/>
    <w:rsid w:val="00F54FC3"/>
  </w:style>
  <w:style w:type="paragraph" w:customStyle="1" w:styleId="09A81AF5BDA34AACB9A346DD0C4FDECA">
    <w:name w:val="09A81AF5BDA34AACB9A346DD0C4FDECA"/>
    <w:rsid w:val="00490EDF"/>
  </w:style>
  <w:style w:type="paragraph" w:customStyle="1" w:styleId="34EA21CDFC514EA4A46DE7AC53C03196">
    <w:name w:val="34EA21CDFC514EA4A46DE7AC53C03196"/>
    <w:rsid w:val="00490EDF"/>
  </w:style>
  <w:style w:type="paragraph" w:customStyle="1" w:styleId="112F88C4883E4F69998E3786DFFC1F56">
    <w:name w:val="112F88C4883E4F69998E3786DFFC1F56"/>
    <w:rsid w:val="00490EDF"/>
  </w:style>
  <w:style w:type="paragraph" w:customStyle="1" w:styleId="3CADD5E106E84EB38005A0A785777F0B">
    <w:name w:val="3CADD5E106E84EB38005A0A785777F0B"/>
    <w:rsid w:val="00490EDF"/>
  </w:style>
  <w:style w:type="paragraph" w:customStyle="1" w:styleId="B22FDB4ED55841A9A1ECD491BC44BA78">
    <w:name w:val="B22FDB4ED55841A9A1ECD491BC44BA78"/>
    <w:rsid w:val="00490EDF"/>
  </w:style>
  <w:style w:type="paragraph" w:customStyle="1" w:styleId="D8A1FC74006E43649E18ED4ABA985272">
    <w:name w:val="D8A1FC74006E43649E18ED4ABA985272"/>
    <w:rsid w:val="00490EDF"/>
  </w:style>
  <w:style w:type="paragraph" w:customStyle="1" w:styleId="C00FDF30FDB34F929152BE59E18E170C">
    <w:name w:val="C00FDF30FDB34F929152BE59E18E170C"/>
    <w:rsid w:val="00490EDF"/>
  </w:style>
  <w:style w:type="paragraph" w:customStyle="1" w:styleId="478A030038524A5BA8E49E8E0D30CBE3">
    <w:name w:val="478A030038524A5BA8E49E8E0D30CBE3"/>
    <w:rsid w:val="00490EDF"/>
  </w:style>
  <w:style w:type="paragraph" w:customStyle="1" w:styleId="CBDB39892B334718A58A8B495DCD8E38">
    <w:name w:val="CBDB39892B334718A58A8B495DCD8E38"/>
    <w:rsid w:val="00490EDF"/>
  </w:style>
  <w:style w:type="paragraph" w:customStyle="1" w:styleId="1605772DF2BA4F7FA8EF2DD10F19264E">
    <w:name w:val="1605772DF2BA4F7FA8EF2DD10F19264E"/>
    <w:rsid w:val="00490EDF"/>
  </w:style>
  <w:style w:type="paragraph" w:customStyle="1" w:styleId="06FEABAA14BD45938B57E92815FDAFCA">
    <w:name w:val="06FEABAA14BD45938B57E92815FDAFCA"/>
    <w:rsid w:val="00490EDF"/>
  </w:style>
  <w:style w:type="paragraph" w:customStyle="1" w:styleId="80165855B9944F9BA76A62186A5FD2EC">
    <w:name w:val="80165855B9944F9BA76A62186A5FD2EC"/>
    <w:rsid w:val="00490EDF"/>
  </w:style>
  <w:style w:type="paragraph" w:customStyle="1" w:styleId="B76155F2DB1844E0B04D2F2EC2DF7548">
    <w:name w:val="B76155F2DB1844E0B04D2F2EC2DF7548"/>
    <w:rsid w:val="00490EDF"/>
  </w:style>
  <w:style w:type="paragraph" w:customStyle="1" w:styleId="0A8CC86433E647EBBA0EA62E65DE7E6D">
    <w:name w:val="0A8CC86433E647EBBA0EA62E65DE7E6D"/>
    <w:rsid w:val="00490EDF"/>
  </w:style>
  <w:style w:type="paragraph" w:customStyle="1" w:styleId="AAEC5C5009B442B086314C5175C8A129">
    <w:name w:val="AAEC5C5009B442B086314C5175C8A129"/>
    <w:rsid w:val="00490EDF"/>
  </w:style>
  <w:style w:type="paragraph" w:customStyle="1" w:styleId="83A72D74292B4040B0E39B2A7A6A6747">
    <w:name w:val="83A72D74292B4040B0E39B2A7A6A6747"/>
    <w:rsid w:val="00490EDF"/>
  </w:style>
  <w:style w:type="paragraph" w:customStyle="1" w:styleId="983F4E7A8342476DB3D6794A8396CFA3">
    <w:name w:val="983F4E7A8342476DB3D6794A8396CFA3"/>
    <w:rsid w:val="00490EDF"/>
  </w:style>
  <w:style w:type="paragraph" w:customStyle="1" w:styleId="0C4B319B3F6C45329C34563E506E108B">
    <w:name w:val="0C4B319B3F6C45329C34563E506E108B"/>
    <w:rsid w:val="00490EDF"/>
  </w:style>
  <w:style w:type="paragraph" w:customStyle="1" w:styleId="8D35795693734CB981034A2F71B90CD8">
    <w:name w:val="8D35795693734CB981034A2F71B90CD8"/>
    <w:rsid w:val="00490EDF"/>
  </w:style>
  <w:style w:type="paragraph" w:customStyle="1" w:styleId="39B091CCB1F94C849C2B54C953E41AD1">
    <w:name w:val="39B091CCB1F94C849C2B54C953E41AD1"/>
    <w:rsid w:val="00490EDF"/>
  </w:style>
  <w:style w:type="paragraph" w:customStyle="1" w:styleId="6C20E1AA45C24F0790FA498E21C25A3E">
    <w:name w:val="6C20E1AA45C24F0790FA498E21C25A3E"/>
    <w:rsid w:val="00490EDF"/>
  </w:style>
  <w:style w:type="paragraph" w:customStyle="1" w:styleId="617808FED3A64632991EE2E1076F5609">
    <w:name w:val="617808FED3A64632991EE2E1076F5609"/>
    <w:rsid w:val="00490EDF"/>
  </w:style>
  <w:style w:type="paragraph" w:customStyle="1" w:styleId="E36FDC523D254BBE94765A371231A1E9">
    <w:name w:val="E36FDC523D254BBE94765A371231A1E9"/>
    <w:rsid w:val="00490EDF"/>
  </w:style>
  <w:style w:type="paragraph" w:customStyle="1" w:styleId="57E39E6D4ED8453BBE383C6826716B3B">
    <w:name w:val="57E39E6D4ED8453BBE383C6826716B3B"/>
    <w:rsid w:val="00490EDF"/>
  </w:style>
  <w:style w:type="paragraph" w:customStyle="1" w:styleId="C585E086251C42068BFA9A808DFB8E6A">
    <w:name w:val="C585E086251C42068BFA9A808DFB8E6A"/>
    <w:rsid w:val="00490EDF"/>
  </w:style>
  <w:style w:type="paragraph" w:customStyle="1" w:styleId="52CAD7EFCEF94362A8281E524D4AD8B3">
    <w:name w:val="52CAD7EFCEF94362A8281E524D4AD8B3"/>
    <w:rsid w:val="00490EDF"/>
  </w:style>
  <w:style w:type="paragraph" w:customStyle="1" w:styleId="8CDFB0389FB8487299CE59F49BFE2DD4">
    <w:name w:val="8CDFB0389FB8487299CE59F49BFE2DD4"/>
    <w:rsid w:val="00490EDF"/>
  </w:style>
  <w:style w:type="paragraph" w:customStyle="1" w:styleId="D2495265A06949C5ADBA821188224F30">
    <w:name w:val="D2495265A06949C5ADBA821188224F30"/>
    <w:rsid w:val="00490EDF"/>
  </w:style>
  <w:style w:type="paragraph" w:customStyle="1" w:styleId="A915B336A54C4DCC99B90929680B9D5A">
    <w:name w:val="A915B336A54C4DCC99B90929680B9D5A"/>
    <w:rsid w:val="00490EDF"/>
  </w:style>
  <w:style w:type="paragraph" w:customStyle="1" w:styleId="098357B1D1D64C9CBB606BB16C2C556C">
    <w:name w:val="098357B1D1D64C9CBB606BB16C2C556C"/>
    <w:rsid w:val="00490EDF"/>
  </w:style>
  <w:style w:type="paragraph" w:customStyle="1" w:styleId="964BF9EF6120491CAE737E012C6B8537">
    <w:name w:val="964BF9EF6120491CAE737E012C6B8537"/>
    <w:rsid w:val="00490EDF"/>
  </w:style>
  <w:style w:type="paragraph" w:customStyle="1" w:styleId="FBF91B45CC34467D97315AD4FCE61FA3">
    <w:name w:val="FBF91B45CC34467D97315AD4FCE61FA3"/>
    <w:rsid w:val="00490EDF"/>
  </w:style>
  <w:style w:type="paragraph" w:customStyle="1" w:styleId="BABF2C0CFAAF42CC8F95901274740087">
    <w:name w:val="BABF2C0CFAAF42CC8F95901274740087"/>
    <w:rsid w:val="00490EDF"/>
  </w:style>
  <w:style w:type="paragraph" w:customStyle="1" w:styleId="266ED20FE28B4E11B8DAB786014114DF">
    <w:name w:val="266ED20FE28B4E11B8DAB786014114DF"/>
    <w:rsid w:val="00490EDF"/>
  </w:style>
  <w:style w:type="paragraph" w:customStyle="1" w:styleId="345987CBD5E74E9E8357376CD238F25F">
    <w:name w:val="345987CBD5E74E9E8357376CD238F25F"/>
    <w:rsid w:val="00490EDF"/>
  </w:style>
  <w:style w:type="paragraph" w:customStyle="1" w:styleId="23447E513C59446CBD3A11CE7263A754">
    <w:name w:val="23447E513C59446CBD3A11CE7263A754"/>
    <w:rsid w:val="00490EDF"/>
  </w:style>
  <w:style w:type="paragraph" w:customStyle="1" w:styleId="16637F3503E04A0AB5100C89E2585F47">
    <w:name w:val="16637F3503E04A0AB5100C89E2585F47"/>
    <w:rsid w:val="00490EDF"/>
  </w:style>
  <w:style w:type="paragraph" w:customStyle="1" w:styleId="15D6B12B076A432BB2D72FBFDD5074F3">
    <w:name w:val="15D6B12B076A432BB2D72FBFDD5074F3"/>
    <w:rsid w:val="00490EDF"/>
  </w:style>
  <w:style w:type="paragraph" w:customStyle="1" w:styleId="11E191781D9E4015A56AB34235D272BF">
    <w:name w:val="11E191781D9E4015A56AB34235D272BF"/>
    <w:rsid w:val="00490EDF"/>
  </w:style>
  <w:style w:type="paragraph" w:customStyle="1" w:styleId="F890C457DD1E42EDA269A1A9C05A7E49">
    <w:name w:val="F890C457DD1E42EDA269A1A9C05A7E49"/>
    <w:rsid w:val="00490EDF"/>
  </w:style>
  <w:style w:type="paragraph" w:customStyle="1" w:styleId="A2A61C759B3340849790D4C6539605C5">
    <w:name w:val="A2A61C759B3340849790D4C6539605C5"/>
    <w:rsid w:val="00490EDF"/>
  </w:style>
  <w:style w:type="paragraph" w:customStyle="1" w:styleId="DD9181598FD64DFFBDCDE3A813CC6EAE">
    <w:name w:val="DD9181598FD64DFFBDCDE3A813CC6EAE"/>
    <w:rsid w:val="00490EDF"/>
  </w:style>
  <w:style w:type="paragraph" w:customStyle="1" w:styleId="254AFE36A05947629214061F03B804E2">
    <w:name w:val="254AFE36A05947629214061F03B804E2"/>
    <w:rsid w:val="00490EDF"/>
  </w:style>
  <w:style w:type="paragraph" w:customStyle="1" w:styleId="82EBC3DB0BFF45438F6277112C7CF70C">
    <w:name w:val="82EBC3DB0BFF45438F6277112C7CF70C"/>
    <w:rsid w:val="00490EDF"/>
  </w:style>
  <w:style w:type="paragraph" w:customStyle="1" w:styleId="D5FDD7CD8001465F975B730E0CF1D9FD">
    <w:name w:val="D5FDD7CD8001465F975B730E0CF1D9FD"/>
    <w:rsid w:val="00490EDF"/>
  </w:style>
  <w:style w:type="paragraph" w:customStyle="1" w:styleId="5FE9EA7CD55844229F0CF73E446056DD">
    <w:name w:val="5FE9EA7CD55844229F0CF73E446056DD"/>
    <w:rsid w:val="00490EDF"/>
  </w:style>
  <w:style w:type="paragraph" w:customStyle="1" w:styleId="B91DDA7C8F904E59A0F5CF16F0CB45F0">
    <w:name w:val="B91DDA7C8F904E59A0F5CF16F0CB45F0"/>
    <w:rsid w:val="00490EDF"/>
  </w:style>
  <w:style w:type="paragraph" w:customStyle="1" w:styleId="AED6343163F4465397C2CD5CC5319B7E">
    <w:name w:val="AED6343163F4465397C2CD5CC5319B7E"/>
    <w:rsid w:val="00490EDF"/>
  </w:style>
  <w:style w:type="paragraph" w:customStyle="1" w:styleId="85389017FF72448DBEBD2031CCA10D93">
    <w:name w:val="85389017FF72448DBEBD2031CCA10D93"/>
    <w:rsid w:val="00490EDF"/>
  </w:style>
  <w:style w:type="paragraph" w:customStyle="1" w:styleId="C9469130F3244E6EA715D45EE339A787">
    <w:name w:val="C9469130F3244E6EA715D45EE339A787"/>
    <w:rsid w:val="00490EDF"/>
  </w:style>
  <w:style w:type="paragraph" w:customStyle="1" w:styleId="49C8544FC3304E51AB5A55F60FF27F6E">
    <w:name w:val="49C8544FC3304E51AB5A55F60FF27F6E"/>
    <w:rsid w:val="00490EDF"/>
  </w:style>
  <w:style w:type="paragraph" w:customStyle="1" w:styleId="0F06D48A302849F78827171350FDD101">
    <w:name w:val="0F06D48A302849F78827171350FDD101"/>
    <w:rsid w:val="00490EDF"/>
  </w:style>
  <w:style w:type="paragraph" w:customStyle="1" w:styleId="05CCAECC881B4F8E9C4A2D0652A7FEEB">
    <w:name w:val="05CCAECC881B4F8E9C4A2D0652A7FEEB"/>
    <w:rsid w:val="00490EDF"/>
  </w:style>
  <w:style w:type="paragraph" w:customStyle="1" w:styleId="3CC013BD519E4DD99B17AE76353BE015">
    <w:name w:val="3CC013BD519E4DD99B17AE76353BE015"/>
    <w:rsid w:val="00490EDF"/>
  </w:style>
  <w:style w:type="paragraph" w:customStyle="1" w:styleId="0BB082AC7D784011A483A9842B7C84DF">
    <w:name w:val="0BB082AC7D784011A483A9842B7C84DF"/>
    <w:rsid w:val="00490EDF"/>
  </w:style>
  <w:style w:type="paragraph" w:customStyle="1" w:styleId="33B1ED73079742C7BAB4E2A9EE63BDDE">
    <w:name w:val="33B1ED73079742C7BAB4E2A9EE63BDDE"/>
    <w:rsid w:val="00490EDF"/>
  </w:style>
  <w:style w:type="paragraph" w:customStyle="1" w:styleId="870DE5544A9F4245AD771EB05FAC5083">
    <w:name w:val="870DE5544A9F4245AD771EB05FAC5083"/>
    <w:rsid w:val="00490EDF"/>
  </w:style>
  <w:style w:type="paragraph" w:customStyle="1" w:styleId="A1B7D0661A2D4A3F869500AFAF1A5478">
    <w:name w:val="A1B7D0661A2D4A3F869500AFAF1A5478"/>
    <w:rsid w:val="00490EDF"/>
  </w:style>
  <w:style w:type="paragraph" w:customStyle="1" w:styleId="4CC1B45B5C5040E2A6856140FBF03FBC">
    <w:name w:val="4CC1B45B5C5040E2A6856140FBF03FBC"/>
    <w:rsid w:val="00490EDF"/>
  </w:style>
  <w:style w:type="paragraph" w:customStyle="1" w:styleId="9E54C3A485354578AADEB393E6FFF769">
    <w:name w:val="9E54C3A485354578AADEB393E6FFF769"/>
    <w:rsid w:val="00490E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5D1EF-D2CF-4DF0-9D77-43BD216A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Mint_Regionen_Konzeptpapier (1)</Template>
  <TotalTime>0</TotalTime>
  <Pages>15</Pages>
  <Words>1545</Words>
  <Characters>9740</Characters>
  <Application>Microsoft Office Word</Application>
  <DocSecurity>8</DocSecurity>
  <Lines>81</Lines>
  <Paragraphs>22</Paragraphs>
  <ScaleCrop>false</ScaleCrop>
  <HeadingPairs>
    <vt:vector size="2" baseType="variant">
      <vt:variant>
        <vt:lpstr>Titel</vt:lpstr>
      </vt:variant>
      <vt:variant>
        <vt:i4>1</vt:i4>
      </vt:variant>
    </vt:vector>
  </HeadingPairs>
  <TitlesOfParts>
    <vt:vector size="1" baseType="lpstr">
      <vt:lpstr>Kzeptpapierzur Erlangung eines MINT-Regionen Qualitätslabels</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Kzeptpapierzur Erlangung eines MINT-Regionen Qualitätslabels</dc:title>
  <dc:subject>Name der MINT-Region</dc:subject>
  <dc:creator>KUKAVICA Matea</dc:creator>
  <cp:keywords/>
  <dc:description/>
  <cp:lastModifiedBy>VUONG Monika</cp:lastModifiedBy>
  <cp:revision>9</cp:revision>
  <cp:lastPrinted>2025-04-30T07:57:00Z</cp:lastPrinted>
  <dcterms:created xsi:type="dcterms:W3CDTF">2025-04-30T07:56:00Z</dcterms:created>
  <dcterms:modified xsi:type="dcterms:W3CDTF">2025-04-30T09:40:00Z</dcterms:modified>
</cp:coreProperties>
</file>